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6640F" w14:textId="77777777" w:rsidR="008B2476" w:rsidRDefault="008B2476" w:rsidP="008B3610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theme="minorHAnsi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14:paraId="5BEE2C09" w14:textId="138AAE88" w:rsidR="005E4184" w:rsidRPr="008B3610" w:rsidRDefault="00E755F6" w:rsidP="008B3610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theme="minorHAnsi"/>
          <w:b/>
          <w:bCs/>
          <w:color w:val="000000"/>
          <w:sz w:val="28"/>
          <w:szCs w:val="28"/>
          <w:shd w:val="clear" w:color="auto" w:fill="FFFFFF"/>
          <w:lang w:val="en-GB"/>
        </w:rPr>
      </w:pPr>
      <w:r w:rsidRPr="00A01815">
        <w:rPr>
          <w:rFonts w:cstheme="minorHAnsi"/>
          <w:b/>
          <w:bCs/>
          <w:color w:val="000000"/>
          <w:sz w:val="28"/>
          <w:szCs w:val="28"/>
          <w:shd w:val="clear" w:color="auto" w:fill="FFFFFF"/>
          <w:lang w:val="en-GB"/>
        </w:rPr>
        <w:t>ERASMUS+ BIP in Food Sustainability</w:t>
      </w:r>
    </w:p>
    <w:p w14:paraId="26B1EBEC" w14:textId="12E1A76D" w:rsidR="00E755F6" w:rsidRDefault="00E755F6" w:rsidP="00E0184B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theme="minorHAnsi"/>
          <w:b/>
          <w:bCs/>
          <w:color w:val="000000"/>
          <w:shd w:val="clear" w:color="auto" w:fill="FFFFFF"/>
          <w:lang w:val="en-GB"/>
        </w:rPr>
      </w:pPr>
      <w:r w:rsidRPr="00A01815">
        <w:rPr>
          <w:rFonts w:cstheme="minorHAnsi"/>
          <w:b/>
          <w:bCs/>
          <w:color w:val="000000"/>
          <w:shd w:val="clear" w:color="auto" w:fill="FFFFFF"/>
          <w:lang w:val="en-GB"/>
        </w:rPr>
        <w:t xml:space="preserve">Application Form </w:t>
      </w:r>
      <w:r w:rsidR="008B3610">
        <w:rPr>
          <w:rFonts w:cstheme="minorHAnsi"/>
          <w:b/>
          <w:bCs/>
          <w:color w:val="000000"/>
          <w:shd w:val="clear" w:color="auto" w:fill="FFFFFF"/>
          <w:lang w:val="en-GB"/>
        </w:rPr>
        <w:t>– Academic Year 202</w:t>
      </w:r>
      <w:r w:rsidR="008B2476">
        <w:rPr>
          <w:rFonts w:cstheme="minorHAnsi"/>
          <w:b/>
          <w:bCs/>
          <w:color w:val="000000"/>
          <w:shd w:val="clear" w:color="auto" w:fill="FFFFFF"/>
          <w:lang w:val="en-GB"/>
        </w:rPr>
        <w:t>2</w:t>
      </w:r>
      <w:r w:rsidR="008B3610">
        <w:rPr>
          <w:rFonts w:cstheme="minorHAnsi"/>
          <w:b/>
          <w:bCs/>
          <w:color w:val="000000"/>
          <w:shd w:val="clear" w:color="auto" w:fill="FFFFFF"/>
          <w:lang w:val="en-GB"/>
        </w:rPr>
        <w:t>/</w:t>
      </w:r>
      <w:r w:rsidRPr="00A01815">
        <w:rPr>
          <w:rFonts w:cstheme="minorHAnsi"/>
          <w:b/>
          <w:bCs/>
          <w:color w:val="000000"/>
          <w:shd w:val="clear" w:color="auto" w:fill="FFFFFF"/>
          <w:lang w:val="en-GB"/>
        </w:rPr>
        <w:t>202</w:t>
      </w:r>
      <w:r w:rsidR="008B2476">
        <w:rPr>
          <w:rFonts w:cstheme="minorHAnsi"/>
          <w:b/>
          <w:bCs/>
          <w:color w:val="000000"/>
          <w:shd w:val="clear" w:color="auto" w:fill="FFFFFF"/>
          <w:lang w:val="en-GB"/>
        </w:rPr>
        <w:t>3</w:t>
      </w:r>
    </w:p>
    <w:p w14:paraId="35582D8C" w14:textId="31B7760C" w:rsidR="00A342EA" w:rsidRPr="002764CE" w:rsidRDefault="005E4184" w:rsidP="002764CE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</w:pPr>
      <w:r w:rsidRPr="005E4184"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  <w:t>Please fill out only the appropriate fields</w:t>
      </w:r>
      <w:r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  <w:t xml:space="preserve"> using a PC or laptop</w:t>
      </w:r>
      <w:r w:rsidRPr="005E4184"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  <w:t xml:space="preserve">. After completing and signing the form, please send it with all the necessary documents to </w:t>
      </w:r>
      <w:hyperlink r:id="rId8" w:history="1">
        <w:r w:rsidRPr="005E4184">
          <w:rPr>
            <w:rStyle w:val="Collegamentoipertestuale"/>
            <w:rFonts w:cstheme="minorHAnsi"/>
            <w:sz w:val="20"/>
            <w:szCs w:val="20"/>
            <w:shd w:val="clear" w:color="auto" w:fill="FFFFFF"/>
            <w:lang w:val="en-GB"/>
          </w:rPr>
          <w:t>bip@unipr.it</w:t>
        </w:r>
      </w:hyperlink>
      <w:r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5E4184">
        <w:rPr>
          <w:rFonts w:cstheme="minorHAnsi"/>
          <w:b/>
          <w:bCs/>
          <w:color w:val="000000"/>
          <w:sz w:val="20"/>
          <w:szCs w:val="20"/>
          <w:shd w:val="clear" w:color="auto" w:fill="FFFFFF"/>
          <w:lang w:val="en-GB"/>
        </w:rPr>
        <w:t xml:space="preserve">by May </w:t>
      </w:r>
      <w:r w:rsidR="008B2476">
        <w:rPr>
          <w:rFonts w:cstheme="minorHAnsi"/>
          <w:b/>
          <w:bCs/>
          <w:color w:val="000000"/>
          <w:sz w:val="20"/>
          <w:szCs w:val="20"/>
          <w:shd w:val="clear" w:color="auto" w:fill="FFFFFF"/>
          <w:lang w:val="en-GB"/>
        </w:rPr>
        <w:t>5th</w:t>
      </w:r>
      <w:r w:rsidRPr="005E4184">
        <w:rPr>
          <w:rFonts w:cstheme="minorHAnsi"/>
          <w:b/>
          <w:bCs/>
          <w:color w:val="000000"/>
          <w:sz w:val="20"/>
          <w:szCs w:val="20"/>
          <w:shd w:val="clear" w:color="auto" w:fill="FFFFFF"/>
          <w:lang w:val="en-GB"/>
        </w:rPr>
        <w:t>, 202</w:t>
      </w:r>
      <w:r w:rsidR="008B2476">
        <w:rPr>
          <w:rFonts w:cstheme="minorHAnsi"/>
          <w:b/>
          <w:bCs/>
          <w:color w:val="000000"/>
          <w:sz w:val="20"/>
          <w:szCs w:val="20"/>
          <w:shd w:val="clear" w:color="auto" w:fill="FFFFFF"/>
          <w:lang w:val="en-GB"/>
        </w:rPr>
        <w:t>3</w:t>
      </w:r>
      <w:r>
        <w:rPr>
          <w:rFonts w:cstheme="minorHAnsi"/>
          <w:color w:val="000000"/>
          <w:sz w:val="20"/>
          <w:szCs w:val="20"/>
          <w:shd w:val="clear" w:color="auto" w:fill="FFFFFF"/>
          <w:lang w:val="en-GB"/>
        </w:rPr>
        <w:t>.</w:t>
      </w:r>
    </w:p>
    <w:p w14:paraId="7E4F3256" w14:textId="3F4B098C" w:rsidR="00A342EA" w:rsidRDefault="00A342EA" w:rsidP="00E0184B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672"/>
        <w:gridCol w:w="5410"/>
      </w:tblGrid>
      <w:tr w:rsidR="00A342EA" w14:paraId="7EB39766" w14:textId="77777777" w:rsidTr="00460E03">
        <w:tc>
          <w:tcPr>
            <w:tcW w:w="2317" w:type="pct"/>
          </w:tcPr>
          <w:p w14:paraId="6C9D369C" w14:textId="6934BA06" w:rsidR="00A342EA" w:rsidRDefault="00A342EA" w:rsidP="00072C4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Last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 name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: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ab/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ab/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  <w:tc>
          <w:tcPr>
            <w:tcW w:w="2683" w:type="pct"/>
          </w:tcPr>
          <w:p w14:paraId="6644F68E" w14:textId="4A049BCE" w:rsidR="00A342EA" w:rsidRDefault="00A342EA" w:rsidP="00072C4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First name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: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ab/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ab/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0" w:name="Testo2"/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bookmarkEnd w:id="0"/>
          </w:p>
        </w:tc>
      </w:tr>
      <w:tr w:rsidR="006966BB" w14:paraId="33EC497A" w14:textId="77777777" w:rsidTr="00460E03">
        <w:tc>
          <w:tcPr>
            <w:tcW w:w="2317" w:type="pct"/>
          </w:tcPr>
          <w:p w14:paraId="1AC822BC" w14:textId="31BB4649" w:rsidR="006966BB" w:rsidRDefault="006966BB" w:rsidP="00072C4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Date of birth: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/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/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  <w:tc>
          <w:tcPr>
            <w:tcW w:w="2683" w:type="pct"/>
          </w:tcPr>
          <w:p w14:paraId="0AE9519A" w14:textId="7FCCBD1F" w:rsidR="006966BB" w:rsidRPr="00E0184B" w:rsidRDefault="006966BB" w:rsidP="00072C4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Place of birth: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2764CE" w:rsidRPr="008B2476" w14:paraId="1BE77086" w14:textId="77777777" w:rsidTr="00460E03">
        <w:tc>
          <w:tcPr>
            <w:tcW w:w="5000" w:type="pct"/>
            <w:gridSpan w:val="2"/>
            <w:shd w:val="clear" w:color="auto" w:fill="FFC000"/>
            <w:vAlign w:val="center"/>
          </w:tcPr>
          <w:p w14:paraId="7A0B3B1B" w14:textId="169352AA" w:rsidR="002764CE" w:rsidRPr="002764CE" w:rsidRDefault="002764CE" w:rsidP="002764C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</w:pPr>
            <w:r w:rsidRPr="002764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>Applicant's home university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 xml:space="preserve"> (thick as appropriate)</w:t>
            </w:r>
          </w:p>
        </w:tc>
      </w:tr>
      <w:tr w:rsidR="00A342EA" w:rsidRPr="008B2476" w14:paraId="6415C59F" w14:textId="77777777" w:rsidTr="00460E03">
        <w:tc>
          <w:tcPr>
            <w:tcW w:w="2317" w:type="pct"/>
          </w:tcPr>
          <w:p w14:paraId="14F1CA93" w14:textId="0DA2AD00" w:rsidR="00A342EA" w:rsidRPr="00A342EA" w:rsidRDefault="00A342EA" w:rsidP="00D94503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  <w:t>University of Parma</w:t>
            </w:r>
          </w:p>
          <w:p w14:paraId="4AA09B8B" w14:textId="353C396A" w:rsidR="00A342EA" w:rsidRDefault="00A342EA" w:rsidP="00D9450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  <w:lang w:val="en-US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8B2476">
              <w:rPr>
                <w:rFonts w:cstheme="minorHAnsi"/>
                <w:sz w:val="20"/>
                <w:szCs w:val="20"/>
                <w:lang w:val="en-US"/>
              </w:rPr>
              <w:tab/>
              <w:t>University of Angers</w:t>
            </w:r>
          </w:p>
          <w:p w14:paraId="2051546B" w14:textId="7D7D86CA" w:rsidR="008B2476" w:rsidRPr="008B2476" w:rsidRDefault="008B2476" w:rsidP="00D94503">
            <w:pPr>
              <w:rPr>
                <w:rFonts w:cstheme="minorHAnsi"/>
                <w:sz w:val="20"/>
                <w:szCs w:val="20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8B2476">
              <w:rPr>
                <w:rFonts w:cstheme="minorHAnsi"/>
                <w:sz w:val="20"/>
                <w:szCs w:val="20"/>
              </w:rPr>
              <w:tab/>
              <w:t>Hogskolan i Gävle</w:t>
            </w:r>
          </w:p>
          <w:p w14:paraId="267012FE" w14:textId="15925C47" w:rsidR="008B2476" w:rsidRPr="008B2476" w:rsidRDefault="008B2476" w:rsidP="00D94503">
            <w:pPr>
              <w:rPr>
                <w:rFonts w:cstheme="minorHAnsi"/>
                <w:sz w:val="20"/>
                <w:szCs w:val="20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8B2476">
              <w:rPr>
                <w:rFonts w:cstheme="minorHAnsi"/>
                <w:sz w:val="20"/>
                <w:szCs w:val="20"/>
              </w:rPr>
              <w:tab/>
              <w:t xml:space="preserve">Otto </w:t>
            </w:r>
            <w:r>
              <w:rPr>
                <w:rFonts w:cstheme="minorHAnsi"/>
                <w:sz w:val="20"/>
                <w:szCs w:val="20"/>
              </w:rPr>
              <w:t>von Guericke Universität Magdeburg</w:t>
            </w:r>
          </w:p>
          <w:p w14:paraId="0E7C10AC" w14:textId="77777777" w:rsidR="00A342EA" w:rsidRPr="008B2476" w:rsidRDefault="00A342EA" w:rsidP="00D945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683" w:type="pct"/>
          </w:tcPr>
          <w:p w14:paraId="254F3298" w14:textId="0B2CA16C" w:rsidR="00A342EA" w:rsidRPr="00A342EA" w:rsidRDefault="00A342EA" w:rsidP="00D94503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  <w:t>University of Extremadura</w:t>
            </w:r>
          </w:p>
          <w:p w14:paraId="51B4137C" w14:textId="184FE151" w:rsidR="00A342EA" w:rsidRPr="00A342EA" w:rsidRDefault="00A342EA" w:rsidP="00D94503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  <w:t>Wroclaw University of Environmental and Life Sciences</w:t>
            </w:r>
          </w:p>
          <w:p w14:paraId="4DD4813B" w14:textId="10CE021A" w:rsidR="00A342EA" w:rsidRDefault="008B2476" w:rsidP="00D945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  <w:lang w:val="en-US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>
              <w:rPr>
                <w:rFonts w:cstheme="minorHAnsi"/>
                <w:sz w:val="20"/>
                <w:szCs w:val="20"/>
                <w:lang w:val="en-GB"/>
              </w:rPr>
              <w:tab/>
              <w:t>Universitatea din Oradea</w:t>
            </w:r>
          </w:p>
          <w:p w14:paraId="51A036CB" w14:textId="3128B511" w:rsidR="008B2476" w:rsidRDefault="008B2476" w:rsidP="00D945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  <w:lang w:val="en-US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>
              <w:rPr>
                <w:rFonts w:cstheme="minorHAnsi"/>
                <w:sz w:val="20"/>
                <w:szCs w:val="20"/>
                <w:lang w:val="en-GB"/>
              </w:rPr>
              <w:tab/>
              <w:t>Atlantic Technological University</w:t>
            </w:r>
          </w:p>
          <w:p w14:paraId="045C4D7F" w14:textId="693E432F" w:rsidR="008B2476" w:rsidRPr="00A342EA" w:rsidRDefault="008B2476" w:rsidP="00D945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GB" w:eastAsia="it-IT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2476">
              <w:rPr>
                <w:rFonts w:cstheme="minorHAnsi"/>
                <w:sz w:val="20"/>
                <w:szCs w:val="20"/>
                <w:lang w:val="en-US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>
              <w:rPr>
                <w:rFonts w:cstheme="minorHAnsi"/>
                <w:sz w:val="20"/>
                <w:szCs w:val="20"/>
                <w:lang w:val="en-GB"/>
              </w:rPr>
              <w:tab/>
              <w:t>Universidade de Evora</w:t>
            </w:r>
          </w:p>
        </w:tc>
      </w:tr>
      <w:tr w:rsidR="00A342EA" w14:paraId="22DA614C" w14:textId="77777777" w:rsidTr="00460E03">
        <w:tc>
          <w:tcPr>
            <w:tcW w:w="5000" w:type="pct"/>
            <w:gridSpan w:val="2"/>
          </w:tcPr>
          <w:p w14:paraId="68410E9C" w14:textId="10BF4372" w:rsidR="00A342EA" w:rsidRPr="00E0184B" w:rsidRDefault="00A342EA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Degree course attended: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6966BB" w14:paraId="3E5EBEE5" w14:textId="77777777" w:rsidTr="00460E03">
        <w:tc>
          <w:tcPr>
            <w:tcW w:w="5000" w:type="pct"/>
            <w:gridSpan w:val="2"/>
          </w:tcPr>
          <w:p w14:paraId="57143C6B" w14:textId="3B725B8C" w:rsidR="006966BB" w:rsidRDefault="006966BB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Year of attendance: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0A6959" w:rsidRPr="008B2476" w14:paraId="4A1D3D66" w14:textId="77777777" w:rsidTr="00460E03">
        <w:tc>
          <w:tcPr>
            <w:tcW w:w="5000" w:type="pct"/>
            <w:gridSpan w:val="2"/>
          </w:tcPr>
          <w:p w14:paraId="733A940B" w14:textId="77777777" w:rsidR="000A6959" w:rsidRDefault="000A6959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 w:rsidRPr="00A342EA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Current level of study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:</w:t>
            </w:r>
          </w:p>
          <w:p w14:paraId="294E657B" w14:textId="006C9135" w:rsidR="000A6959" w:rsidRDefault="000A6959" w:rsidP="00A342EA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 w:rsidRPr="000A6959">
              <w:rPr>
                <w:rFonts w:cstheme="minorHAnsi"/>
                <w:sz w:val="20"/>
                <w:szCs w:val="20"/>
                <w:lang w:val="en-GB"/>
              </w:rPr>
              <w:t>Master's</w:t>
            </w:r>
            <w:r w:rsidR="006966BB">
              <w:rPr>
                <w:rFonts w:cstheme="minorHAnsi"/>
                <w:sz w:val="20"/>
                <w:szCs w:val="20"/>
                <w:lang w:val="en-GB"/>
              </w:rPr>
              <w:t xml:space="preserve"> (ISCED 7)</w:t>
            </w:r>
          </w:p>
          <w:p w14:paraId="3F97E059" w14:textId="2B629A98" w:rsidR="000A6959" w:rsidRDefault="000A6959" w:rsidP="000A6959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>
              <w:rPr>
                <w:rFonts w:cstheme="minorHAnsi"/>
                <w:sz w:val="20"/>
                <w:szCs w:val="20"/>
                <w:lang w:val="en-GB"/>
              </w:rPr>
              <w:t>PhD</w:t>
            </w:r>
            <w:r w:rsidR="006966BB">
              <w:rPr>
                <w:rFonts w:cstheme="minorHAnsi"/>
                <w:sz w:val="20"/>
                <w:szCs w:val="20"/>
                <w:lang w:val="en-GB"/>
              </w:rPr>
              <w:t xml:space="preserve"> (ISCED 8)</w:t>
            </w:r>
          </w:p>
          <w:p w14:paraId="5191314D" w14:textId="006B7600" w:rsidR="000A6959" w:rsidRPr="000A6959" w:rsidRDefault="000A6959" w:rsidP="000A6959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 w:rsidRPr="000A6959">
              <w:rPr>
                <w:rFonts w:cstheme="minorHAnsi"/>
                <w:sz w:val="20"/>
                <w:szCs w:val="20"/>
                <w:lang w:val="en-GB"/>
              </w:rPr>
              <w:t>Bachelor's</w:t>
            </w:r>
            <w:r w:rsidR="007A0A29">
              <w:rPr>
                <w:rFonts w:cstheme="minorHAnsi"/>
                <w:sz w:val="20"/>
                <w:szCs w:val="20"/>
                <w:lang w:val="en-GB"/>
              </w:rPr>
              <w:t xml:space="preserve"> – 4</w:t>
            </w:r>
            <w:r w:rsidR="007A0A29" w:rsidRPr="007A0A29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th</w:t>
            </w:r>
            <w:r w:rsidR="007A0A29">
              <w:rPr>
                <w:rFonts w:cstheme="minorHAnsi"/>
                <w:sz w:val="20"/>
                <w:szCs w:val="20"/>
                <w:lang w:val="en-GB"/>
              </w:rPr>
              <w:t xml:space="preserve"> year</w:t>
            </w:r>
            <w:r w:rsidRPr="000A6959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GB"/>
              </w:rPr>
              <w:t>(</w:t>
            </w:r>
            <w:r w:rsidRPr="007A0A29">
              <w:rPr>
                <w:rFonts w:cstheme="minorHAnsi"/>
                <w:b/>
                <w:bCs/>
                <w:sz w:val="20"/>
                <w:szCs w:val="20"/>
                <w:lang w:val="en-GB"/>
              </w:rPr>
              <w:t>only</w:t>
            </w:r>
            <w:r w:rsidRPr="000A6959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for students </w:t>
            </w:r>
            <w:proofErr w:type="gramStart"/>
            <w:r w:rsidRPr="000A6959">
              <w:rPr>
                <w:rFonts w:cstheme="minorHAnsi"/>
                <w:b/>
                <w:bCs/>
                <w:sz w:val="20"/>
                <w:szCs w:val="20"/>
                <w:lang w:val="en-GB"/>
              </w:rPr>
              <w:t>of</w:t>
            </w:r>
            <w:proofErr w:type="gramEnd"/>
            <w:r w:rsidRPr="000A6959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the University of Extremadura</w:t>
            </w:r>
            <w:r w:rsidRPr="000A6959"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</w:tr>
      <w:tr w:rsidR="000A6959" w:rsidRPr="008B2476" w14:paraId="3BCBF24E" w14:textId="77777777" w:rsidTr="00460E03">
        <w:tc>
          <w:tcPr>
            <w:tcW w:w="5000" w:type="pct"/>
            <w:gridSpan w:val="2"/>
          </w:tcPr>
          <w:p w14:paraId="71288D91" w14:textId="3D989326" w:rsidR="000A6959" w:rsidRPr="000A6959" w:rsidRDefault="000A6959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GB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E-mail address (</w:t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p</w:t>
            </w:r>
            <w:r w:rsidRPr="000A6959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lease write your university e-mail address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):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@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0A6959" w:rsidRPr="008B2476" w14:paraId="0A7B710E" w14:textId="77777777" w:rsidTr="00460E03">
        <w:tc>
          <w:tcPr>
            <w:tcW w:w="5000" w:type="pct"/>
            <w:gridSpan w:val="2"/>
          </w:tcPr>
          <w:p w14:paraId="13D91807" w14:textId="712EA9A8" w:rsidR="000A6959" w:rsidRDefault="000A6959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Phone number</w:t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 (including international code)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: </w:t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+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 -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r w:rsidR="002764CE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 - 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2764CE"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0A6959" w:rsidRPr="008B2476" w14:paraId="1871773C" w14:textId="77777777" w:rsidTr="00460E03">
        <w:tc>
          <w:tcPr>
            <w:tcW w:w="5000" w:type="pct"/>
            <w:gridSpan w:val="2"/>
          </w:tcPr>
          <w:p w14:paraId="3B2869D9" w14:textId="08240F7A" w:rsidR="00292B48" w:rsidRPr="00292B48" w:rsidRDefault="00292B48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 w:rsidRPr="00292B48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ID/Passport number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 (m</w:t>
            </w:r>
            <w:r w:rsidRPr="00292B48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ust correspond to the document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attached):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F97731" w14:paraId="54212032" w14:textId="77777777" w:rsidTr="00460E03">
        <w:tc>
          <w:tcPr>
            <w:tcW w:w="5000" w:type="pct"/>
            <w:gridSpan w:val="2"/>
          </w:tcPr>
          <w:p w14:paraId="343AF04A" w14:textId="45F9D849" w:rsidR="00F97731" w:rsidRPr="00292B48" w:rsidRDefault="00F97731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Nationality: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2764CE" w:rsidRPr="008B2476" w14:paraId="5C7C3C98" w14:textId="77777777" w:rsidTr="00460E03">
        <w:tc>
          <w:tcPr>
            <w:tcW w:w="5000" w:type="pct"/>
            <w:gridSpan w:val="2"/>
            <w:shd w:val="clear" w:color="auto" w:fill="FFC000"/>
            <w:vAlign w:val="center"/>
          </w:tcPr>
          <w:p w14:paraId="1695970E" w14:textId="37A380DC" w:rsidR="002764CE" w:rsidRDefault="002764CE" w:rsidP="002764CE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</w:pPr>
            <w:r w:rsidRPr="002764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>English language competence level (CEFR)</w:t>
            </w:r>
          </w:p>
          <w:p w14:paraId="03D0A5D8" w14:textId="11AD35E7" w:rsidR="002764CE" w:rsidRPr="002764CE" w:rsidRDefault="002764CE" w:rsidP="00460E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</w:pPr>
            <w:r w:rsidRPr="002764CE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Level B2 or higher will be a preferential criterion. Language competence can be demonstrated:</w:t>
            </w:r>
          </w:p>
          <w:p w14:paraId="7676F3F5" w14:textId="2E585CF7" w:rsidR="002764CE" w:rsidRDefault="002764CE" w:rsidP="00460E03">
            <w:pPr>
              <w:pStyle w:val="Paragrafoelenco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</w:pPr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Through an official certificate</w:t>
            </w:r>
          </w:p>
          <w:p w14:paraId="4C79E973" w14:textId="652D9ADF" w:rsidR="002764CE" w:rsidRDefault="002764CE" w:rsidP="00460E03">
            <w:pPr>
              <w:pStyle w:val="Paragrafoelenco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</w:pPr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Through a certificate issued by the home University, or</w:t>
            </w:r>
          </w:p>
          <w:p w14:paraId="644F97B7" w14:textId="04E649E3" w:rsidR="002764CE" w:rsidRPr="00460E03" w:rsidRDefault="002764CE" w:rsidP="00460E03">
            <w:pPr>
              <w:pStyle w:val="Paragrafoelenco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</w:pPr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Through an exam shown in the Transcript of Records (language proficiency exam or similar), provided that the CEFR language level is explicitly stated.</w:t>
            </w:r>
          </w:p>
        </w:tc>
      </w:tr>
      <w:tr w:rsidR="00292B48" w14:paraId="5AE55405" w14:textId="77777777" w:rsidTr="00460E03">
        <w:tc>
          <w:tcPr>
            <w:tcW w:w="2317" w:type="pct"/>
          </w:tcPr>
          <w:p w14:paraId="4F0CC9E8" w14:textId="04A97F8F" w:rsidR="006422AB" w:rsidRDefault="006422AB" w:rsidP="006422AB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BF6542">
              <w:rPr>
                <w:rFonts w:cstheme="minorHAnsi"/>
                <w:sz w:val="20"/>
                <w:szCs w:val="20"/>
                <w:lang w:val="en-GB"/>
              </w:rPr>
              <w:t>B1</w:t>
            </w:r>
          </w:p>
          <w:p w14:paraId="281202F8" w14:textId="1213345D" w:rsidR="00CD2EA8" w:rsidRPr="005E4184" w:rsidRDefault="006422AB" w:rsidP="005E4184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BF6542">
              <w:rPr>
                <w:rFonts w:cstheme="minorHAnsi"/>
                <w:sz w:val="20"/>
                <w:szCs w:val="20"/>
                <w:lang w:val="en-GB"/>
              </w:rPr>
              <w:t>B2</w:t>
            </w:r>
          </w:p>
        </w:tc>
        <w:tc>
          <w:tcPr>
            <w:tcW w:w="2683" w:type="pct"/>
          </w:tcPr>
          <w:p w14:paraId="637D7EC3" w14:textId="1170F265" w:rsidR="006422AB" w:rsidRDefault="006422AB" w:rsidP="006422AB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BF6542">
              <w:rPr>
                <w:rFonts w:cstheme="minorHAnsi"/>
                <w:sz w:val="20"/>
                <w:szCs w:val="20"/>
                <w:lang w:val="en-GB"/>
              </w:rPr>
              <w:t>C1</w:t>
            </w:r>
          </w:p>
          <w:p w14:paraId="437782E5" w14:textId="3AD5A611" w:rsidR="006422AB" w:rsidRPr="005E4184" w:rsidRDefault="00BF6542" w:rsidP="005E4184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instrText xml:space="preserve"> FORMCHECKBOX </w:instrText>
            </w:r>
            <w:r w:rsidR="00C016D3" w:rsidRPr="001044D5">
              <w:rPr>
                <w:rFonts w:cstheme="minorHAnsi"/>
                <w:sz w:val="20"/>
                <w:szCs w:val="20"/>
                <w:lang w:val="en-GB"/>
              </w:rPr>
            </w:r>
            <w:r w:rsidR="00000000">
              <w:rPr>
                <w:rFonts w:cstheme="minorHAnsi"/>
                <w:sz w:val="20"/>
                <w:szCs w:val="20"/>
                <w:lang w:val="en-GB"/>
              </w:rPr>
              <w:fldChar w:fldCharType="separate"/>
            </w:r>
            <w:r w:rsidRPr="001044D5">
              <w:rPr>
                <w:rFonts w:cstheme="minorHAnsi"/>
                <w:sz w:val="20"/>
                <w:szCs w:val="20"/>
                <w:lang w:val="en-GB"/>
              </w:rPr>
              <w:fldChar w:fldCharType="end"/>
            </w:r>
            <w:r w:rsidRPr="00A342EA">
              <w:rPr>
                <w:rFonts w:cstheme="minorHAnsi"/>
                <w:sz w:val="20"/>
                <w:szCs w:val="20"/>
                <w:lang w:val="en-GB"/>
              </w:rPr>
              <w:tab/>
            </w:r>
            <w:r>
              <w:rPr>
                <w:rFonts w:cstheme="minorHAnsi"/>
                <w:sz w:val="20"/>
                <w:szCs w:val="20"/>
                <w:lang w:val="en-GB"/>
              </w:rPr>
              <w:t>C2</w:t>
            </w:r>
          </w:p>
        </w:tc>
      </w:tr>
      <w:tr w:rsidR="00003626" w:rsidRPr="002764CE" w14:paraId="051A62BA" w14:textId="77777777" w:rsidTr="00460E03">
        <w:tc>
          <w:tcPr>
            <w:tcW w:w="5000" w:type="pct"/>
            <w:gridSpan w:val="2"/>
            <w:shd w:val="clear" w:color="auto" w:fill="FFC000"/>
          </w:tcPr>
          <w:p w14:paraId="4C6CCDA7" w14:textId="739509BD" w:rsidR="005E4184" w:rsidRPr="002764CE" w:rsidRDefault="002764CE" w:rsidP="002764C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</w:pPr>
            <w:r w:rsidRPr="002764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>Other language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>s</w:t>
            </w:r>
            <w:r w:rsidRPr="002764C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 xml:space="preserve"> competences</w:t>
            </w:r>
          </w:p>
        </w:tc>
      </w:tr>
      <w:tr w:rsidR="00BF6542" w:rsidRPr="008B2476" w14:paraId="29E2A09F" w14:textId="77777777" w:rsidTr="00460E03">
        <w:tc>
          <w:tcPr>
            <w:tcW w:w="2317" w:type="pct"/>
          </w:tcPr>
          <w:p w14:paraId="1A9CCCF0" w14:textId="0951EA1B" w:rsidR="00BF6542" w:rsidRDefault="00BF6542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Language 1: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401D32BF" w14:textId="4CC808A2" w:rsidR="00BF6542" w:rsidRDefault="00BF6542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Language 2: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5AA4B24E" w14:textId="68602B39" w:rsidR="00BF6542" w:rsidRPr="00292B48" w:rsidRDefault="00BF6542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Language 3: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  <w:tc>
          <w:tcPr>
            <w:tcW w:w="2683" w:type="pct"/>
          </w:tcPr>
          <w:p w14:paraId="2A72BBBC" w14:textId="28EB6D6B" w:rsidR="00BF6542" w:rsidRDefault="00BF6542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Level (CEFR):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0576D99E" w14:textId="7F534001" w:rsidR="00BF6542" w:rsidRDefault="00BF6542" w:rsidP="00BF6542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Level (CEFR):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7B593F69" w14:textId="10CE9E90" w:rsidR="00BF6542" w:rsidRDefault="00BF6542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 xml:space="preserve">Level (CEFR): 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</w:tbl>
    <w:p w14:paraId="15022DB6" w14:textId="77777777" w:rsidR="008B2476" w:rsidRPr="00C016D3" w:rsidRDefault="008B2476">
      <w:pPr>
        <w:rPr>
          <w:lang w:val="en-US"/>
        </w:rPr>
      </w:pPr>
      <w:r w:rsidRPr="00C016D3">
        <w:rPr>
          <w:lang w:val="en-US"/>
        </w:rPr>
        <w:br w:type="page"/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672"/>
        <w:gridCol w:w="5410"/>
      </w:tblGrid>
      <w:tr w:rsidR="00F303FD" w:rsidRPr="00F303FD" w14:paraId="733490E3" w14:textId="77777777" w:rsidTr="008B2476">
        <w:tc>
          <w:tcPr>
            <w:tcW w:w="5000" w:type="pct"/>
            <w:gridSpan w:val="2"/>
            <w:shd w:val="clear" w:color="auto" w:fill="FFC000"/>
          </w:tcPr>
          <w:p w14:paraId="26F72AE0" w14:textId="4D6ACB32" w:rsidR="00F303FD" w:rsidRPr="00F303FD" w:rsidRDefault="00F303FD" w:rsidP="00F303F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</w:pPr>
            <w:r w:rsidRPr="00F303FD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lastRenderedPageBreak/>
              <w:t>Computer skills</w:t>
            </w:r>
          </w:p>
        </w:tc>
      </w:tr>
      <w:tr w:rsidR="00F303FD" w:rsidRPr="008B3610" w14:paraId="7FB7EA49" w14:textId="77777777" w:rsidTr="008B2476">
        <w:tc>
          <w:tcPr>
            <w:tcW w:w="2317" w:type="pct"/>
          </w:tcPr>
          <w:p w14:paraId="7E0C93B9" w14:textId="77777777" w:rsidR="00F303FD" w:rsidRDefault="00F303FD" w:rsidP="00F303F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MS Word</w:t>
            </w:r>
          </w:p>
          <w:p w14:paraId="461C496B" w14:textId="77777777" w:rsidR="00F303FD" w:rsidRDefault="00F303FD" w:rsidP="00F303F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MS Excel</w:t>
            </w:r>
          </w:p>
          <w:p w14:paraId="0AD68DDB" w14:textId="77777777" w:rsidR="00F303FD" w:rsidRDefault="00F303FD" w:rsidP="00F303F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MS Power Point</w:t>
            </w:r>
          </w:p>
          <w:p w14:paraId="06D8A552" w14:textId="77777777" w:rsidR="00F303FD" w:rsidRDefault="00F303FD" w:rsidP="00F303F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MS Teams</w:t>
            </w:r>
          </w:p>
          <w:p w14:paraId="372E2908" w14:textId="0C382C6A" w:rsidR="00F303FD" w:rsidRPr="00F303FD" w:rsidRDefault="00F303FD" w:rsidP="00F303F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t>Zoom or other videoconferencing platform</w:t>
            </w:r>
          </w:p>
        </w:tc>
        <w:tc>
          <w:tcPr>
            <w:tcW w:w="2683" w:type="pct"/>
          </w:tcPr>
          <w:p w14:paraId="2DD97624" w14:textId="7E6D6243" w:rsidR="00F303FD" w:rsidRDefault="00F303FD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please select"/>
                    <w:listEntry w:val="EXCELLENT"/>
                    <w:listEntry w:val="VERY GOOD"/>
                    <w:listEntry w:val="GOOD"/>
                    <w:listEntry w:val="SATISFACTORY"/>
                    <w:listEntry w:val="POOR"/>
                  </w:ddList>
                </w:ffData>
              </w:fldChar>
            </w:r>
            <w:bookmarkStart w:id="1" w:name="Elenco1"/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FORMDROPDOWN </w:instrText>
            </w:r>
            <w:r w:rsidR="00C016D3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000000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  <w:bookmarkEnd w:id="1"/>
          </w:p>
          <w:p w14:paraId="373E74C6" w14:textId="009181BF" w:rsidR="00F303FD" w:rsidRDefault="00F303FD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please select"/>
                    <w:listEntry w:val="EXCELLENT"/>
                    <w:listEntry w:val="VERY GOOD"/>
                    <w:listEntry w:val="GOOD"/>
                    <w:listEntry w:val="SATISFACTORY"/>
                    <w:listEntry w:val="POOR"/>
                  </w:ddList>
                </w:ffData>
              </w:fldChar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FORMDROPDOWN </w:instrText>
            </w:r>
            <w:r w:rsidR="00C016D3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000000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5C587A73" w14:textId="3B254872" w:rsidR="00F303FD" w:rsidRDefault="00F303FD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please select"/>
                    <w:listEntry w:val="EXCELLENT"/>
                    <w:listEntry w:val="VERY GOOD"/>
                    <w:listEntry w:val="GOOD"/>
                    <w:listEntry w:val="SATISFACTORY"/>
                    <w:listEntry w:val="POOR"/>
                  </w:ddList>
                </w:ffData>
              </w:fldChar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FORMDROPDOWN </w:instrText>
            </w:r>
            <w:r w:rsidR="00C016D3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000000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3712F56D" w14:textId="1664D8B3" w:rsidR="00F303FD" w:rsidRDefault="00F303FD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please select"/>
                    <w:listEntry w:val="EXCELLENT"/>
                    <w:listEntry w:val="VERY GOOD"/>
                    <w:listEntry w:val="GOOD"/>
                    <w:listEntry w:val="SATISFACTORY"/>
                    <w:listEntry w:val="POOR"/>
                  </w:ddList>
                </w:ffData>
              </w:fldChar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FORMDROPDOWN </w:instrText>
            </w:r>
            <w:r w:rsidR="00C016D3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000000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  <w:p w14:paraId="00E8D820" w14:textId="09331373" w:rsidR="00F303FD" w:rsidRDefault="00F303FD" w:rsidP="00A342EA">
            <w:pPr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Elenco1"/>
                  <w:enabled/>
                  <w:calcOnExit w:val="0"/>
                  <w:ddList>
                    <w:listEntry w:val="please select"/>
                    <w:listEntry w:val="EXCELLENT"/>
                    <w:listEntry w:val="VERY GOOD"/>
                    <w:listEntry w:val="GOOD"/>
                    <w:listEntry w:val="SATISFACTORY"/>
                    <w:listEntry w:val="POOR"/>
                  </w:ddList>
                </w:ffData>
              </w:fldChar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FORMDROPDOWN </w:instrText>
            </w:r>
            <w:r w:rsidR="00C016D3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="00000000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  <w:tr w:rsidR="00460E03" w:rsidRPr="008B2476" w14:paraId="0AD4A04D" w14:textId="77777777" w:rsidTr="008B2476">
        <w:tc>
          <w:tcPr>
            <w:tcW w:w="5000" w:type="pct"/>
            <w:gridSpan w:val="2"/>
            <w:shd w:val="clear" w:color="auto" w:fill="FFC000"/>
          </w:tcPr>
          <w:p w14:paraId="73975AB0" w14:textId="77777777" w:rsidR="00460E03" w:rsidRDefault="00460E03" w:rsidP="00460E03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n-US" w:eastAsia="it-IT"/>
              </w:rPr>
              <w:t>Motivation</w:t>
            </w:r>
          </w:p>
          <w:p w14:paraId="36EBB03B" w14:textId="23A142A7" w:rsidR="00460E03" w:rsidRPr="00460E03" w:rsidRDefault="00460E03" w:rsidP="00460E03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</w:pPr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(</w:t>
            </w:r>
            <w:proofErr w:type="gramStart"/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>please</w:t>
            </w:r>
            <w:proofErr w:type="gramEnd"/>
            <w:r w:rsidRPr="00460E03">
              <w:rPr>
                <w:rFonts w:ascii="Calibri" w:eastAsia="Times New Roman" w:hAnsi="Calibri" w:cs="Times New Roman"/>
                <w:sz w:val="15"/>
                <w:szCs w:val="15"/>
                <w:lang w:val="en-US" w:eastAsia="it-IT"/>
              </w:rPr>
              <w:t xml:space="preserve"> explain the reasons why you are applying for this intensive programme)</w:t>
            </w:r>
          </w:p>
        </w:tc>
      </w:tr>
      <w:tr w:rsidR="00460E03" w14:paraId="697E7A41" w14:textId="77777777" w:rsidTr="008B2476">
        <w:trPr>
          <w:trHeight w:val="2268"/>
        </w:trPr>
        <w:tc>
          <w:tcPr>
            <w:tcW w:w="5000" w:type="pct"/>
            <w:gridSpan w:val="2"/>
          </w:tcPr>
          <w:p w14:paraId="1A166DC9" w14:textId="2F86E7D6" w:rsidR="00460E03" w:rsidRDefault="00460E03" w:rsidP="00460E0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pP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instrText xml:space="preserve"> FORMTEXT </w:instrTex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separate"/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="00C016D3">
              <w:rPr>
                <w:rFonts w:ascii="Calibri" w:eastAsia="Times New Roman" w:hAnsi="Calibri" w:cs="Times New Roman"/>
                <w:noProof/>
                <w:sz w:val="20"/>
                <w:szCs w:val="20"/>
                <w:lang w:val="en-US" w:eastAsia="it-IT"/>
              </w:rPr>
              <w:t> </w:t>
            </w:r>
            <w:r w:rsidRPr="00E0184B">
              <w:rPr>
                <w:rFonts w:ascii="Calibri" w:eastAsia="Times New Roman" w:hAnsi="Calibri" w:cs="Times New Roman"/>
                <w:sz w:val="20"/>
                <w:szCs w:val="20"/>
                <w:lang w:val="en-US" w:eastAsia="it-IT"/>
              </w:rPr>
              <w:fldChar w:fldCharType="end"/>
            </w:r>
          </w:p>
        </w:tc>
      </w:tr>
    </w:tbl>
    <w:p w14:paraId="6421D737" w14:textId="77777777" w:rsidR="00F303FD" w:rsidRDefault="00F303FD" w:rsidP="00E0184B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p w14:paraId="350CCD77" w14:textId="408FB50F" w:rsidR="00043ACF" w:rsidRDefault="00043ACF" w:rsidP="00E0184B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  <w:r>
        <w:rPr>
          <w:rFonts w:ascii="Calibri" w:eastAsia="Times New Roman" w:hAnsi="Calibri" w:cs="Times New Roman"/>
          <w:sz w:val="20"/>
          <w:szCs w:val="20"/>
          <w:lang w:val="en-US" w:eastAsia="it-IT"/>
        </w:rPr>
        <w:t xml:space="preserve">I declare that </w:t>
      </w:r>
      <w:r w:rsidR="002764CE">
        <w:rPr>
          <w:rFonts w:ascii="Calibri" w:eastAsia="Times New Roman" w:hAnsi="Calibri" w:cs="Times New Roman"/>
          <w:sz w:val="20"/>
          <w:szCs w:val="20"/>
          <w:lang w:val="en-US" w:eastAsia="it-IT"/>
        </w:rPr>
        <w:t>the following documents are</w:t>
      </w:r>
      <w:r>
        <w:rPr>
          <w:rFonts w:ascii="Calibri" w:eastAsia="Times New Roman" w:hAnsi="Calibri" w:cs="Times New Roman"/>
          <w:sz w:val="20"/>
          <w:szCs w:val="20"/>
          <w:lang w:val="en-US" w:eastAsia="it-IT"/>
        </w:rPr>
        <w:t xml:space="preserve"> attached to this application form: </w:t>
      </w:r>
    </w:p>
    <w:p w14:paraId="7F71573F" w14:textId="77777777" w:rsidR="002764CE" w:rsidRDefault="002764CE" w:rsidP="00E0184B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p w14:paraId="5BFFBD0A" w14:textId="026BC376" w:rsidR="00043ACF" w:rsidRPr="006966BB" w:rsidRDefault="00043ACF" w:rsidP="006966BB">
      <w:pPr>
        <w:rPr>
          <w:rFonts w:cstheme="minorHAnsi"/>
          <w:sz w:val="20"/>
          <w:szCs w:val="20"/>
          <w:lang w:val="en-GB"/>
        </w:rPr>
      </w:pPr>
      <w:r w:rsidRPr="006966BB">
        <w:rPr>
          <w:rFonts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966BB">
        <w:rPr>
          <w:rFonts w:cstheme="minorHAnsi"/>
          <w:sz w:val="20"/>
          <w:szCs w:val="20"/>
          <w:lang w:val="en-GB"/>
        </w:rPr>
        <w:instrText xml:space="preserve"> FORMCHECKBOX </w:instrText>
      </w:r>
      <w:r w:rsidR="00C016D3" w:rsidRPr="006966BB">
        <w:rPr>
          <w:rFonts w:cstheme="minorHAnsi"/>
          <w:sz w:val="20"/>
          <w:szCs w:val="20"/>
          <w:lang w:val="en-GB"/>
        </w:rPr>
      </w:r>
      <w:r w:rsidR="00000000">
        <w:rPr>
          <w:rFonts w:cstheme="minorHAnsi"/>
          <w:sz w:val="20"/>
          <w:szCs w:val="20"/>
          <w:lang w:val="en-GB"/>
        </w:rPr>
        <w:fldChar w:fldCharType="separate"/>
      </w:r>
      <w:r w:rsidRPr="006966BB">
        <w:rPr>
          <w:rFonts w:cstheme="minorHAnsi"/>
          <w:sz w:val="20"/>
          <w:szCs w:val="20"/>
          <w:lang w:val="en-GB"/>
        </w:rPr>
        <w:fldChar w:fldCharType="end"/>
      </w:r>
      <w:r w:rsidRPr="006966BB">
        <w:rPr>
          <w:rFonts w:cstheme="minorHAnsi"/>
          <w:sz w:val="20"/>
          <w:szCs w:val="20"/>
          <w:lang w:val="en-GB"/>
        </w:rPr>
        <w:tab/>
        <w:t>Copy of ID or passport</w:t>
      </w:r>
    </w:p>
    <w:p w14:paraId="128CA04A" w14:textId="77777777" w:rsidR="00460E03" w:rsidRDefault="00460E03" w:rsidP="00460E03">
      <w:pPr>
        <w:pStyle w:val="Paragrafoelenco"/>
        <w:rPr>
          <w:rFonts w:cstheme="minorHAnsi"/>
          <w:sz w:val="20"/>
          <w:szCs w:val="20"/>
          <w:lang w:val="en-GB"/>
        </w:rPr>
      </w:pPr>
    </w:p>
    <w:p w14:paraId="7D0405D7" w14:textId="69400248" w:rsidR="00043ACF" w:rsidRPr="00460E03" w:rsidRDefault="00043ACF" w:rsidP="00460E03">
      <w:pPr>
        <w:rPr>
          <w:rFonts w:cstheme="minorHAnsi"/>
          <w:sz w:val="20"/>
          <w:szCs w:val="20"/>
          <w:lang w:val="en-GB"/>
        </w:rPr>
      </w:pPr>
      <w:r w:rsidRPr="006966BB">
        <w:rPr>
          <w:rFonts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966BB">
        <w:rPr>
          <w:rFonts w:cstheme="minorHAnsi"/>
          <w:sz w:val="20"/>
          <w:szCs w:val="20"/>
          <w:lang w:val="en-GB"/>
        </w:rPr>
        <w:instrText xml:space="preserve"> FORMCHECKBOX </w:instrText>
      </w:r>
      <w:r w:rsidR="00C016D3" w:rsidRPr="006966BB">
        <w:rPr>
          <w:rFonts w:cstheme="minorHAnsi"/>
          <w:sz w:val="20"/>
          <w:szCs w:val="20"/>
          <w:lang w:val="en-GB"/>
        </w:rPr>
      </w:r>
      <w:r w:rsidR="00000000">
        <w:rPr>
          <w:rFonts w:cstheme="minorHAnsi"/>
          <w:sz w:val="20"/>
          <w:szCs w:val="20"/>
          <w:lang w:val="en-GB"/>
        </w:rPr>
        <w:fldChar w:fldCharType="separate"/>
      </w:r>
      <w:r w:rsidRPr="006966BB">
        <w:rPr>
          <w:rFonts w:cstheme="minorHAnsi"/>
          <w:sz w:val="20"/>
          <w:szCs w:val="20"/>
          <w:lang w:val="en-GB"/>
        </w:rPr>
        <w:fldChar w:fldCharType="end"/>
      </w:r>
      <w:r w:rsidRPr="006966BB">
        <w:rPr>
          <w:rFonts w:cstheme="minorHAnsi"/>
          <w:sz w:val="20"/>
          <w:szCs w:val="20"/>
          <w:lang w:val="en-GB"/>
        </w:rPr>
        <w:tab/>
        <w:t xml:space="preserve">Transcript of records and certificate of enrolment </w:t>
      </w:r>
      <w:r w:rsidRPr="00460E03">
        <w:rPr>
          <w:rFonts w:cstheme="minorHAnsi"/>
          <w:i/>
          <w:iCs/>
          <w:sz w:val="16"/>
          <w:szCs w:val="16"/>
          <w:lang w:val="en-GB"/>
        </w:rPr>
        <w:t xml:space="preserve">(Please </w:t>
      </w:r>
      <w:r w:rsidR="00003626" w:rsidRPr="00460E03">
        <w:rPr>
          <w:rFonts w:cstheme="minorHAnsi"/>
          <w:i/>
          <w:iCs/>
          <w:sz w:val="16"/>
          <w:szCs w:val="16"/>
          <w:lang w:val="en-GB"/>
        </w:rPr>
        <w:t>attach a</w:t>
      </w:r>
      <w:r w:rsidRPr="00460E03">
        <w:rPr>
          <w:rFonts w:cstheme="minorHAnsi"/>
          <w:i/>
          <w:iCs/>
          <w:sz w:val="16"/>
          <w:szCs w:val="16"/>
          <w:lang w:val="en-GB"/>
        </w:rPr>
        <w:t xml:space="preserve"> copy of an official document demonstrating enrolment in a university degree course and proof of exams passed at the time of application with grades obtained</w:t>
      </w:r>
      <w:r w:rsidR="00003626" w:rsidRPr="00460E03">
        <w:rPr>
          <w:rFonts w:cstheme="minorHAnsi"/>
          <w:i/>
          <w:iCs/>
          <w:sz w:val="16"/>
          <w:szCs w:val="16"/>
          <w:lang w:val="en-GB"/>
        </w:rPr>
        <w:t>)</w:t>
      </w:r>
    </w:p>
    <w:p w14:paraId="3F723C44" w14:textId="77777777" w:rsidR="00460E03" w:rsidRPr="00460E03" w:rsidRDefault="00460E03" w:rsidP="00460E03">
      <w:pPr>
        <w:pStyle w:val="Paragrafoelenco"/>
        <w:rPr>
          <w:rFonts w:cstheme="minorHAnsi"/>
          <w:sz w:val="20"/>
          <w:szCs w:val="20"/>
          <w:lang w:val="en-GB"/>
        </w:rPr>
      </w:pPr>
    </w:p>
    <w:p w14:paraId="1E6107D0" w14:textId="5932403D" w:rsidR="00043ACF" w:rsidRPr="006966BB" w:rsidRDefault="00043ACF" w:rsidP="006966BB">
      <w:pPr>
        <w:rPr>
          <w:rFonts w:cstheme="minorHAnsi"/>
          <w:sz w:val="20"/>
          <w:szCs w:val="20"/>
          <w:lang w:val="en-GB"/>
        </w:rPr>
      </w:pPr>
      <w:r w:rsidRPr="006966BB">
        <w:rPr>
          <w:rFonts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966BB">
        <w:rPr>
          <w:rFonts w:cstheme="minorHAnsi"/>
          <w:sz w:val="20"/>
          <w:szCs w:val="20"/>
          <w:lang w:val="en-GB"/>
        </w:rPr>
        <w:instrText xml:space="preserve"> FORMCHECKBOX </w:instrText>
      </w:r>
      <w:r w:rsidR="00C016D3" w:rsidRPr="006966BB">
        <w:rPr>
          <w:rFonts w:cstheme="minorHAnsi"/>
          <w:sz w:val="20"/>
          <w:szCs w:val="20"/>
          <w:lang w:val="en-GB"/>
        </w:rPr>
      </w:r>
      <w:r w:rsidR="00000000">
        <w:rPr>
          <w:rFonts w:cstheme="minorHAnsi"/>
          <w:sz w:val="20"/>
          <w:szCs w:val="20"/>
          <w:lang w:val="en-GB"/>
        </w:rPr>
        <w:fldChar w:fldCharType="separate"/>
      </w:r>
      <w:r w:rsidRPr="006966BB">
        <w:rPr>
          <w:rFonts w:cstheme="minorHAnsi"/>
          <w:sz w:val="20"/>
          <w:szCs w:val="20"/>
          <w:lang w:val="en-GB"/>
        </w:rPr>
        <w:fldChar w:fldCharType="end"/>
      </w:r>
      <w:r w:rsidRPr="006966BB">
        <w:rPr>
          <w:rFonts w:cstheme="minorHAnsi"/>
          <w:sz w:val="20"/>
          <w:szCs w:val="20"/>
          <w:lang w:val="en-GB"/>
        </w:rPr>
        <w:tab/>
      </w:r>
      <w:r w:rsidR="00003626" w:rsidRPr="006966BB">
        <w:rPr>
          <w:rFonts w:cstheme="minorHAnsi"/>
          <w:sz w:val="20"/>
          <w:szCs w:val="20"/>
          <w:lang w:val="en-GB"/>
        </w:rPr>
        <w:t>Proof of English language competence</w:t>
      </w:r>
    </w:p>
    <w:p w14:paraId="41731A9A" w14:textId="77777777" w:rsidR="00460E03" w:rsidRPr="00460E03" w:rsidRDefault="00460E03" w:rsidP="00460E03">
      <w:pPr>
        <w:pStyle w:val="Paragrafoelenco"/>
        <w:rPr>
          <w:rFonts w:cstheme="minorHAnsi"/>
          <w:sz w:val="20"/>
          <w:szCs w:val="20"/>
          <w:lang w:val="en-GB"/>
        </w:rPr>
      </w:pPr>
    </w:p>
    <w:p w14:paraId="7D873B86" w14:textId="1658A459" w:rsidR="00003626" w:rsidRPr="00460E03" w:rsidRDefault="00043ACF" w:rsidP="00460E03">
      <w:pPr>
        <w:rPr>
          <w:rFonts w:cstheme="minorHAnsi"/>
          <w:sz w:val="20"/>
          <w:szCs w:val="20"/>
          <w:lang w:val="en-GB"/>
        </w:rPr>
      </w:pPr>
      <w:r w:rsidRPr="006966BB">
        <w:rPr>
          <w:rFonts w:cstheme="minorHAnsi"/>
          <w:sz w:val="20"/>
          <w:szCs w:val="20"/>
          <w:lang w:val="en-GB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966BB">
        <w:rPr>
          <w:rFonts w:cstheme="minorHAnsi"/>
          <w:sz w:val="20"/>
          <w:szCs w:val="20"/>
          <w:lang w:val="en-GB"/>
        </w:rPr>
        <w:instrText xml:space="preserve"> FORMCHECKBOX </w:instrText>
      </w:r>
      <w:r w:rsidR="00C016D3" w:rsidRPr="006966BB">
        <w:rPr>
          <w:rFonts w:cstheme="minorHAnsi"/>
          <w:sz w:val="20"/>
          <w:szCs w:val="20"/>
          <w:lang w:val="en-GB"/>
        </w:rPr>
      </w:r>
      <w:r w:rsidR="00000000">
        <w:rPr>
          <w:rFonts w:cstheme="minorHAnsi"/>
          <w:sz w:val="20"/>
          <w:szCs w:val="20"/>
          <w:lang w:val="en-GB"/>
        </w:rPr>
        <w:fldChar w:fldCharType="separate"/>
      </w:r>
      <w:r w:rsidRPr="006966BB">
        <w:rPr>
          <w:rFonts w:cstheme="minorHAnsi"/>
          <w:sz w:val="20"/>
          <w:szCs w:val="20"/>
          <w:lang w:val="en-GB"/>
        </w:rPr>
        <w:fldChar w:fldCharType="end"/>
      </w:r>
      <w:r w:rsidRPr="006966BB">
        <w:rPr>
          <w:rFonts w:cstheme="minorHAnsi"/>
          <w:sz w:val="20"/>
          <w:szCs w:val="20"/>
          <w:lang w:val="en-GB"/>
        </w:rPr>
        <w:tab/>
      </w:r>
      <w:r w:rsidR="00003626" w:rsidRPr="006966BB">
        <w:rPr>
          <w:rFonts w:cstheme="minorHAnsi"/>
          <w:sz w:val="20"/>
          <w:szCs w:val="20"/>
          <w:lang w:val="en-GB"/>
        </w:rPr>
        <w:t>Other documents and certificates</w:t>
      </w:r>
      <w:r w:rsidR="006966BB">
        <w:rPr>
          <w:rFonts w:cstheme="minorHAnsi"/>
          <w:sz w:val="20"/>
          <w:szCs w:val="20"/>
          <w:lang w:val="en-GB"/>
        </w:rPr>
        <w:t xml:space="preserve"> </w:t>
      </w:r>
      <w:r w:rsidR="00003626" w:rsidRPr="00460E03">
        <w:rPr>
          <w:rFonts w:cstheme="minorHAnsi"/>
          <w:i/>
          <w:iCs/>
          <w:sz w:val="16"/>
          <w:szCs w:val="16"/>
          <w:lang w:val="en-GB"/>
        </w:rPr>
        <w:t>(Please attach any other document supporting your application to this Program)</w:t>
      </w:r>
    </w:p>
    <w:p w14:paraId="36A46692" w14:textId="77777777" w:rsidR="00043ACF" w:rsidRPr="00E0184B" w:rsidRDefault="00043ACF" w:rsidP="00E0184B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p w14:paraId="2DD001F6" w14:textId="7C7B9016" w:rsidR="006966BB" w:rsidRPr="00F303FD" w:rsidRDefault="006966BB" w:rsidP="00F303FD">
      <w:pPr>
        <w:overflowPunct w:val="0"/>
        <w:autoSpaceDE w:val="0"/>
        <w:autoSpaceDN w:val="0"/>
        <w:adjustRightInd w:val="0"/>
        <w:textAlignment w:val="baseline"/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</w:pPr>
      <w:r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 xml:space="preserve">I hereby authorize the University of Parma and its partners </w:t>
      </w:r>
      <w:r w:rsidR="00F303FD"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 xml:space="preserve">to the </w:t>
      </w:r>
      <w:r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 xml:space="preserve">use of my personal data in accordance </w:t>
      </w:r>
      <w:proofErr w:type="gramStart"/>
      <w:r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>to</w:t>
      </w:r>
      <w:proofErr w:type="gramEnd"/>
      <w:r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 xml:space="preserve"> the GDPR 679/16 - "European regulation on the protection of personal data"</w:t>
      </w:r>
      <w:r w:rsidR="00F303FD" w:rsidRPr="00F303FD">
        <w:rPr>
          <w:rFonts w:ascii="Calibri" w:eastAsia="Times New Roman" w:hAnsi="Calibri" w:cs="Times New Roman"/>
          <w:b/>
          <w:bCs/>
          <w:sz w:val="18"/>
          <w:szCs w:val="18"/>
          <w:lang w:val="en-US" w:eastAsia="it-IT"/>
        </w:rPr>
        <w:t>, in the awareness that the given information is used exclusively for any purpose related to the object of this application.</w:t>
      </w:r>
    </w:p>
    <w:p w14:paraId="210F5090" w14:textId="77777777" w:rsidR="00F303FD" w:rsidRDefault="00F303FD" w:rsidP="00E0184B">
      <w:pPr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p w14:paraId="0218FCB8" w14:textId="77777777" w:rsidR="00F303FD" w:rsidRDefault="00F303FD" w:rsidP="00E0184B">
      <w:pPr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p w14:paraId="1D78951A" w14:textId="14678850" w:rsidR="00E0184B" w:rsidRPr="00E0184B" w:rsidRDefault="00E0184B" w:rsidP="00E0184B">
      <w:pPr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t>Date:</w:t>
      </w: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tab/>
      </w: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begin">
          <w:ffData>
            <w:name w:val="Testo29"/>
            <w:enabled/>
            <w:calcOnExit w:val="0"/>
            <w:textInput/>
          </w:ffData>
        </w:fldChar>
      </w:r>
      <w:bookmarkStart w:id="2" w:name="Testo29"/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instrText xml:space="preserve"> FORMTEXT </w:instrText>
      </w: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</w: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separate"/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end"/>
      </w:r>
      <w:bookmarkEnd w:id="2"/>
      <w:r w:rsidR="006966BB">
        <w:rPr>
          <w:rFonts w:ascii="Calibri" w:eastAsia="Times New Roman" w:hAnsi="Calibri" w:cs="Times New Roman"/>
          <w:sz w:val="20"/>
          <w:szCs w:val="20"/>
          <w:lang w:val="en-US" w:eastAsia="it-IT"/>
        </w:rPr>
        <w:t>/</w: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instrText xml:space="preserve"> FORMTEXT </w:instrTex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separate"/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end"/>
      </w:r>
      <w:r w:rsidR="006966BB">
        <w:rPr>
          <w:rFonts w:ascii="Calibri" w:eastAsia="Times New Roman" w:hAnsi="Calibri" w:cs="Times New Roman"/>
          <w:sz w:val="20"/>
          <w:szCs w:val="20"/>
          <w:lang w:val="en-US" w:eastAsia="it-IT"/>
        </w:rPr>
        <w:t>/</w: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instrText xml:space="preserve"> FORMTEXT </w:instrTex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separate"/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C016D3">
        <w:rPr>
          <w:rFonts w:ascii="Calibri" w:eastAsia="Times New Roman" w:hAnsi="Calibri" w:cs="Times New Roman"/>
          <w:noProof/>
          <w:sz w:val="20"/>
          <w:szCs w:val="20"/>
          <w:lang w:val="en-US" w:eastAsia="it-IT"/>
        </w:rPr>
        <w:t> </w:t>
      </w:r>
      <w:r w:rsidR="006966BB"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fldChar w:fldCharType="end"/>
      </w:r>
    </w:p>
    <w:p w14:paraId="35FCC66F" w14:textId="1CECA632" w:rsidR="00E0184B" w:rsidRPr="00E0184B" w:rsidRDefault="00E0184B" w:rsidP="00E0184B">
      <w:pPr>
        <w:overflowPunct w:val="0"/>
        <w:autoSpaceDE w:val="0"/>
        <w:autoSpaceDN w:val="0"/>
        <w:adjustRightInd w:val="0"/>
        <w:spacing w:line="360" w:lineRule="auto"/>
        <w:ind w:left="5244" w:firstLine="420"/>
        <w:jc w:val="left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  <w:r w:rsidRPr="00E0184B">
        <w:rPr>
          <w:rFonts w:ascii="Calibri" w:eastAsia="Times New Roman" w:hAnsi="Calibri" w:cs="Times New Roman"/>
          <w:sz w:val="20"/>
          <w:szCs w:val="20"/>
          <w:lang w:val="en-US" w:eastAsia="it-IT"/>
        </w:rPr>
        <w:t>Student’s signature</w:t>
      </w:r>
      <w:r w:rsidR="00BF6542">
        <w:rPr>
          <w:rFonts w:ascii="Calibri" w:eastAsia="Times New Roman" w:hAnsi="Calibri" w:cs="Times New Roman"/>
          <w:sz w:val="20"/>
          <w:szCs w:val="20"/>
          <w:lang w:val="en-US" w:eastAsia="it-IT"/>
        </w:rPr>
        <w:t>___________________</w:t>
      </w:r>
    </w:p>
    <w:p w14:paraId="49A98F12" w14:textId="50E1AFAE" w:rsidR="00902CEB" w:rsidRDefault="00902CEB" w:rsidP="00E755F6">
      <w:pPr>
        <w:overflowPunct w:val="0"/>
        <w:autoSpaceDE w:val="0"/>
        <w:autoSpaceDN w:val="0"/>
        <w:adjustRightInd w:val="0"/>
        <w:textAlignment w:val="baseline"/>
        <w:rPr>
          <w:rFonts w:ascii="Calibri" w:eastAsia="Times New Roman" w:hAnsi="Calibri" w:cs="Times New Roman"/>
          <w:sz w:val="20"/>
          <w:szCs w:val="20"/>
          <w:lang w:val="en-US" w:eastAsia="it-IT"/>
        </w:rPr>
      </w:pPr>
    </w:p>
    <w:sectPr w:rsidR="00902CEB" w:rsidSect="008B3610">
      <w:headerReference w:type="default" r:id="rId9"/>
      <w:footerReference w:type="default" r:id="rId10"/>
      <w:pgSz w:w="11906" w:h="16838" w:code="9"/>
      <w:pgMar w:top="2619" w:right="907" w:bottom="907" w:left="907" w:header="90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E48A8" w14:textId="77777777" w:rsidR="00F54C23" w:rsidRDefault="00F54C23" w:rsidP="00494DAE">
      <w:r>
        <w:separator/>
      </w:r>
    </w:p>
  </w:endnote>
  <w:endnote w:type="continuationSeparator" w:id="0">
    <w:p w14:paraId="7886D7DB" w14:textId="77777777" w:rsidR="00F54C23" w:rsidRDefault="00F54C23" w:rsidP="0049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36D1C" w14:textId="77777777" w:rsidR="00494DAE" w:rsidRPr="00494DAE" w:rsidRDefault="00494DAE" w:rsidP="00494DAE">
    <w:pPr>
      <w:pStyle w:val="Pidipagina"/>
      <w:tabs>
        <w:tab w:val="clear" w:pos="4819"/>
        <w:tab w:val="clear" w:pos="9638"/>
        <w:tab w:val="left" w:pos="5699"/>
      </w:tabs>
      <w:jc w:val="center"/>
      <w:rPr>
        <w:b/>
        <w:caps/>
        <w:color w:val="005EB8"/>
        <w:sz w:val="16"/>
      </w:rPr>
    </w:pPr>
    <w:r w:rsidRPr="00494DAE">
      <w:rPr>
        <w:b/>
        <w:caps/>
        <w:color w:val="005EB8"/>
        <w:sz w:val="16"/>
      </w:rPr>
      <w:t>Università di Parma</w:t>
    </w:r>
  </w:p>
  <w:p w14:paraId="771DACF3" w14:textId="77777777" w:rsidR="00494DAE" w:rsidRPr="00494DAE" w:rsidRDefault="00494DAE" w:rsidP="00494DAE">
    <w:pPr>
      <w:pStyle w:val="Pidipagina"/>
      <w:tabs>
        <w:tab w:val="clear" w:pos="4819"/>
        <w:tab w:val="clear" w:pos="9638"/>
        <w:tab w:val="left" w:pos="5699"/>
      </w:tabs>
      <w:jc w:val="center"/>
      <w:rPr>
        <w:color w:val="005EB8"/>
        <w:sz w:val="16"/>
      </w:rPr>
    </w:pPr>
    <w:r w:rsidRPr="00494DAE">
      <w:rPr>
        <w:color w:val="005EB8"/>
        <w:sz w:val="16"/>
      </w:rPr>
      <w:t xml:space="preserve">Via Università, 12 </w:t>
    </w:r>
    <w:r>
      <w:rPr>
        <w:color w:val="005EB8"/>
        <w:sz w:val="16"/>
      </w:rPr>
      <w:t>-</w:t>
    </w:r>
    <w:r w:rsidRPr="00494DAE">
      <w:rPr>
        <w:color w:val="005EB8"/>
        <w:sz w:val="16"/>
      </w:rPr>
      <w:t xml:space="preserve"> 43121 Parma</w:t>
    </w:r>
  </w:p>
  <w:p w14:paraId="4880E821" w14:textId="77777777" w:rsidR="00494DAE" w:rsidRPr="00494DAE" w:rsidRDefault="00494DAE" w:rsidP="00494DAE">
    <w:pPr>
      <w:pStyle w:val="Pidipagina"/>
      <w:tabs>
        <w:tab w:val="clear" w:pos="4819"/>
        <w:tab w:val="clear" w:pos="9638"/>
        <w:tab w:val="left" w:pos="5699"/>
      </w:tabs>
      <w:jc w:val="center"/>
      <w:rPr>
        <w:b/>
        <w:color w:val="005EB8"/>
        <w:sz w:val="16"/>
      </w:rPr>
    </w:pPr>
    <w:r w:rsidRPr="00494DAE">
      <w:rPr>
        <w:b/>
        <w:color w:val="005EB8"/>
        <w:sz w:val="16"/>
      </w:rPr>
      <w:t>www.unipr.it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E70F" w14:textId="77777777" w:rsidR="00F54C23" w:rsidRDefault="00F54C23" w:rsidP="00494DAE">
      <w:r>
        <w:separator/>
      </w:r>
    </w:p>
  </w:footnote>
  <w:footnote w:type="continuationSeparator" w:id="0">
    <w:p w14:paraId="3D6C2AB9" w14:textId="77777777" w:rsidR="00F54C23" w:rsidRDefault="00F54C23" w:rsidP="00494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85E7" w14:textId="48301C6D" w:rsidR="00494DAE" w:rsidRDefault="00C016D3" w:rsidP="008B3610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FB6A3C" wp14:editId="0D7D67B5">
          <wp:simplePos x="0" y="0"/>
          <wp:positionH relativeFrom="column">
            <wp:posOffset>5397223</wp:posOffset>
          </wp:positionH>
          <wp:positionV relativeFrom="paragraph">
            <wp:posOffset>48895</wp:posOffset>
          </wp:positionV>
          <wp:extent cx="1346200" cy="519430"/>
          <wp:effectExtent l="0" t="0" r="0" b="1270"/>
          <wp:wrapNone/>
          <wp:docPr id="1572046702" name="Immagine 3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046702" name="Immagine 3" descr="Immagine che contiene diagramm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476">
      <w:rPr>
        <w:noProof/>
      </w:rPr>
      <w:drawing>
        <wp:anchor distT="0" distB="0" distL="114300" distR="114300" simplePos="0" relativeHeight="251658240" behindDoc="1" locked="0" layoutInCell="1" allowOverlap="1" wp14:anchorId="24339957" wp14:editId="3D3E04A7">
          <wp:simplePos x="0" y="0"/>
          <wp:positionH relativeFrom="column">
            <wp:posOffset>-218435</wp:posOffset>
          </wp:positionH>
          <wp:positionV relativeFrom="paragraph">
            <wp:posOffset>187201</wp:posOffset>
          </wp:positionV>
          <wp:extent cx="1045028" cy="218491"/>
          <wp:effectExtent l="0" t="0" r="0" b="0"/>
          <wp:wrapNone/>
          <wp:docPr id="1107003609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003609" name="Immagine 2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365" cy="22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476">
      <w:rPr>
        <w:noProof/>
      </w:rPr>
      <w:drawing>
        <wp:inline distT="0" distB="0" distL="0" distR="0" wp14:anchorId="18DA4577" wp14:editId="4F8389F1">
          <wp:extent cx="4386370" cy="2309269"/>
          <wp:effectExtent l="0" t="0" r="0" b="2540"/>
          <wp:docPr id="1683374450" name="Immagine 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374450" name="Immagine 1" descr="Immagine che contiene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78" t="19453" r="18642" b="16456"/>
                  <a:stretch/>
                </pic:blipFill>
                <pic:spPr bwMode="auto">
                  <a:xfrm>
                    <a:off x="0" y="0"/>
                    <a:ext cx="4388492" cy="231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047BA"/>
    <w:multiLevelType w:val="hybridMultilevel"/>
    <w:tmpl w:val="E2E026E6"/>
    <w:lvl w:ilvl="0" w:tplc="7D4EBD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E5C99"/>
    <w:multiLevelType w:val="hybridMultilevel"/>
    <w:tmpl w:val="192856E4"/>
    <w:lvl w:ilvl="0" w:tplc="BED4617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E4370BE"/>
    <w:multiLevelType w:val="hybridMultilevel"/>
    <w:tmpl w:val="F6EC575A"/>
    <w:lvl w:ilvl="0" w:tplc="184457A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337870">
    <w:abstractNumId w:val="1"/>
  </w:num>
  <w:num w:numId="2" w16cid:durableId="1759213803">
    <w:abstractNumId w:val="0"/>
  </w:num>
  <w:num w:numId="3" w16cid:durableId="1298338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ANXbJe0ZcXPmA36XRBRXW7+uh7liEZJ/ERqP1JYSqGH/rHziXxpDlytVQ9pyexyvIqijyCV4lG6pVCjtqKOFpA==" w:salt="KmxnY7SgLK84Q4UcPtTDZw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84B"/>
    <w:rsid w:val="00003626"/>
    <w:rsid w:val="00043ACF"/>
    <w:rsid w:val="000A6959"/>
    <w:rsid w:val="00107A65"/>
    <w:rsid w:val="001451E9"/>
    <w:rsid w:val="002764CE"/>
    <w:rsid w:val="00292B48"/>
    <w:rsid w:val="00325FC0"/>
    <w:rsid w:val="00444149"/>
    <w:rsid w:val="00454B1D"/>
    <w:rsid w:val="00460E03"/>
    <w:rsid w:val="00494DAE"/>
    <w:rsid w:val="005B4EF8"/>
    <w:rsid w:val="005E4184"/>
    <w:rsid w:val="006422AB"/>
    <w:rsid w:val="006966BB"/>
    <w:rsid w:val="00752B13"/>
    <w:rsid w:val="0079735C"/>
    <w:rsid w:val="007A0A29"/>
    <w:rsid w:val="0083218B"/>
    <w:rsid w:val="008B2476"/>
    <w:rsid w:val="008B3610"/>
    <w:rsid w:val="00902CEB"/>
    <w:rsid w:val="009B3448"/>
    <w:rsid w:val="00A01815"/>
    <w:rsid w:val="00A01DD5"/>
    <w:rsid w:val="00A342EA"/>
    <w:rsid w:val="00B61C45"/>
    <w:rsid w:val="00BF6542"/>
    <w:rsid w:val="00C016D3"/>
    <w:rsid w:val="00CD2EA8"/>
    <w:rsid w:val="00E0184B"/>
    <w:rsid w:val="00E755F6"/>
    <w:rsid w:val="00F0285E"/>
    <w:rsid w:val="00F303FD"/>
    <w:rsid w:val="00F54C23"/>
    <w:rsid w:val="00F97731"/>
    <w:rsid w:val="00FD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CE854"/>
  <w15:chartTrackingRefBased/>
  <w15:docId w15:val="{4B51B4BB-6254-4100-AB5D-D25C471C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4D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4DAE"/>
  </w:style>
  <w:style w:type="paragraph" w:styleId="Pidipagina">
    <w:name w:val="footer"/>
    <w:basedOn w:val="Normale"/>
    <w:link w:val="PidipaginaCarattere"/>
    <w:uiPriority w:val="99"/>
    <w:unhideWhenUsed/>
    <w:rsid w:val="00494D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DAE"/>
  </w:style>
  <w:style w:type="character" w:styleId="Collegamentoipertestuale">
    <w:name w:val="Hyperlink"/>
    <w:uiPriority w:val="99"/>
    <w:unhideWhenUsed/>
    <w:rsid w:val="005B4EF8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A34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362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E4184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E418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E41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E418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41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418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418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p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giustino\Desktop\NUOVA%20INTESTAZIONE%20Ricerca%20-%20UO%20Internazionalizzazione%20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7D5F4-639B-4949-9B20-C10A2370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C:\Users\v.giustino\Desktop\NUOVA INTESTAZIONE Ricerca - UO Internazionalizzazione c.dotx</Template>
  <TotalTime>2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Vincenza Giustino</dc:creator>
  <cp:keywords/>
  <dc:description/>
  <cp:lastModifiedBy>Alessandro Bernazzoli</cp:lastModifiedBy>
  <cp:revision>2</cp:revision>
  <dcterms:created xsi:type="dcterms:W3CDTF">2023-03-24T14:04:00Z</dcterms:created>
  <dcterms:modified xsi:type="dcterms:W3CDTF">2023-03-24T14:04:00Z</dcterms:modified>
</cp:coreProperties>
</file>