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645FD" w14:textId="77777777" w:rsidR="00336EB1" w:rsidRDefault="00336EB1" w:rsidP="009B76E4">
      <w:pPr>
        <w:ind w:left="-567" w:right="-574"/>
        <w:jc w:val="center"/>
        <w:rPr>
          <w:b/>
          <w:bCs/>
          <w:color w:val="CC3300"/>
          <w:sz w:val="44"/>
          <w:szCs w:val="44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</w:p>
    <w:p w14:paraId="0E3653FB" w14:textId="77777777" w:rsidR="00336EB1" w:rsidRDefault="00336EB1" w:rsidP="009B76E4">
      <w:pPr>
        <w:ind w:left="-567" w:right="-574"/>
        <w:jc w:val="center"/>
        <w:rPr>
          <w:b/>
          <w:bCs/>
          <w:color w:val="CC3300"/>
          <w:sz w:val="44"/>
          <w:szCs w:val="44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</w:p>
    <w:p w14:paraId="36A60CF7" w14:textId="2582EE0F" w:rsidR="009B5FFE" w:rsidRPr="00FA5519" w:rsidRDefault="00896ABC" w:rsidP="009B76E4">
      <w:pPr>
        <w:ind w:left="-567" w:right="-574"/>
        <w:jc w:val="center"/>
        <w:rPr>
          <w:b/>
          <w:bCs/>
          <w:color w:val="CC3300"/>
          <w:sz w:val="44"/>
          <w:szCs w:val="44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bCs/>
          <w:color w:val="CC3300"/>
          <w:sz w:val="44"/>
          <w:szCs w:val="44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VII</w:t>
      </w:r>
      <w:r w:rsidR="00D15CFA">
        <w:rPr>
          <w:b/>
          <w:bCs/>
          <w:color w:val="CC3300"/>
          <w:sz w:val="44"/>
          <w:szCs w:val="44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I</w:t>
      </w:r>
      <w:r>
        <w:rPr>
          <w:b/>
          <w:bCs/>
          <w:color w:val="CC3300"/>
          <w:sz w:val="44"/>
          <w:szCs w:val="44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9E4D02">
        <w:rPr>
          <w:b/>
          <w:bCs/>
          <w:color w:val="CC3300"/>
          <w:sz w:val="44"/>
          <w:szCs w:val="44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GIORNATA</w:t>
      </w:r>
      <w:r w:rsidR="00FC12A8" w:rsidRPr="00FA5519">
        <w:rPr>
          <w:b/>
          <w:bCs/>
          <w:color w:val="CC3300"/>
          <w:sz w:val="44"/>
          <w:szCs w:val="44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DI STUDI CATULLIANI</w:t>
      </w:r>
      <w:r w:rsidR="009B5FFE" w:rsidRPr="00FA5519">
        <w:rPr>
          <w:b/>
          <w:bCs/>
          <w:color w:val="CC3300"/>
          <w:sz w:val="44"/>
          <w:szCs w:val="44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</w:p>
    <w:p w14:paraId="5EEB3D3D" w14:textId="30895D37" w:rsidR="00496F52" w:rsidRDefault="00496F52" w:rsidP="00E3152D"/>
    <w:p w14:paraId="19325B27" w14:textId="282845C9" w:rsidR="0053606F" w:rsidRDefault="00872EAB" w:rsidP="00C95186">
      <w:pPr>
        <w:jc w:val="center"/>
        <w:rPr>
          <w:b/>
          <w:bCs/>
          <w:sz w:val="40"/>
          <w:szCs w:val="40"/>
        </w:rPr>
      </w:pPr>
      <w:r w:rsidRPr="00872EAB">
        <w:rPr>
          <w:b/>
          <w:bCs/>
          <w:sz w:val="40"/>
          <w:szCs w:val="40"/>
        </w:rPr>
        <w:t>M</w:t>
      </w:r>
      <w:r w:rsidR="00550E8D">
        <w:rPr>
          <w:b/>
          <w:bCs/>
          <w:sz w:val="40"/>
          <w:szCs w:val="40"/>
        </w:rPr>
        <w:t>arte</w:t>
      </w:r>
      <w:r w:rsidR="00496F52" w:rsidRPr="00316F5E">
        <w:rPr>
          <w:b/>
          <w:bCs/>
          <w:sz w:val="40"/>
          <w:szCs w:val="40"/>
        </w:rPr>
        <w:t xml:space="preserve">dì </w:t>
      </w:r>
      <w:r w:rsidR="00336EB1">
        <w:rPr>
          <w:b/>
          <w:bCs/>
          <w:sz w:val="40"/>
          <w:szCs w:val="40"/>
        </w:rPr>
        <w:t>2</w:t>
      </w:r>
      <w:r w:rsidR="00D15CFA">
        <w:rPr>
          <w:b/>
          <w:bCs/>
          <w:sz w:val="40"/>
          <w:szCs w:val="40"/>
        </w:rPr>
        <w:t>0</w:t>
      </w:r>
      <w:r w:rsidR="00496F52" w:rsidRPr="00316F5E">
        <w:rPr>
          <w:b/>
          <w:bCs/>
          <w:sz w:val="40"/>
          <w:szCs w:val="40"/>
        </w:rPr>
        <w:t xml:space="preserve"> </w:t>
      </w:r>
      <w:r w:rsidR="00C95186">
        <w:rPr>
          <w:b/>
          <w:bCs/>
          <w:sz w:val="40"/>
          <w:szCs w:val="40"/>
        </w:rPr>
        <w:t>otto</w:t>
      </w:r>
      <w:r w:rsidR="00496F52" w:rsidRPr="00316F5E">
        <w:rPr>
          <w:b/>
          <w:bCs/>
          <w:sz w:val="40"/>
          <w:szCs w:val="40"/>
        </w:rPr>
        <w:t>bre 202</w:t>
      </w:r>
      <w:r w:rsidR="00550E8D">
        <w:rPr>
          <w:b/>
          <w:bCs/>
          <w:sz w:val="40"/>
          <w:szCs w:val="40"/>
        </w:rPr>
        <w:t>6</w:t>
      </w:r>
    </w:p>
    <w:p w14:paraId="7F66A10E" w14:textId="68ED99BA" w:rsidR="009C25CF" w:rsidRDefault="00C95186" w:rsidP="00C95186">
      <w:pPr>
        <w:jc w:val="center"/>
        <w:rPr>
          <w:sz w:val="36"/>
          <w:szCs w:val="36"/>
        </w:rPr>
      </w:pPr>
      <w:r>
        <w:rPr>
          <w:b/>
          <w:bCs/>
          <w:sz w:val="40"/>
          <w:szCs w:val="40"/>
        </w:rPr>
        <w:t>Università</w:t>
      </w:r>
      <w:r w:rsidR="00D1490A" w:rsidRPr="00316F5E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di Parma, </w:t>
      </w:r>
      <w:r w:rsidR="00F86B17" w:rsidRPr="00316F5E">
        <w:rPr>
          <w:b/>
          <w:bCs/>
          <w:sz w:val="40"/>
          <w:szCs w:val="40"/>
        </w:rPr>
        <w:t>Aula Ferrari</w:t>
      </w:r>
      <w:r w:rsidR="0053606F">
        <w:rPr>
          <w:sz w:val="40"/>
          <w:szCs w:val="40"/>
        </w:rPr>
        <w:t xml:space="preserve">, </w:t>
      </w:r>
      <w:r w:rsidR="009C25CF" w:rsidRPr="00712885">
        <w:rPr>
          <w:sz w:val="36"/>
          <w:szCs w:val="36"/>
        </w:rPr>
        <w:t>Strada M. D’Azeglio, 85</w:t>
      </w:r>
    </w:p>
    <w:p w14:paraId="1355E2AA" w14:textId="77777777" w:rsidR="00367CF8" w:rsidRDefault="00367CF8" w:rsidP="00367CF8">
      <w:pPr>
        <w:jc w:val="center"/>
        <w:rPr>
          <w:b/>
          <w:bCs/>
          <w:smallCaps/>
          <w:sz w:val="40"/>
          <w:szCs w:val="40"/>
        </w:rPr>
      </w:pPr>
      <w:r w:rsidRPr="00367CF8">
        <w:rPr>
          <w:b/>
          <w:bCs/>
          <w:sz w:val="40"/>
          <w:szCs w:val="40"/>
        </w:rPr>
        <w:t>ore</w:t>
      </w:r>
      <w:r w:rsidRPr="00367CF8">
        <w:rPr>
          <w:b/>
          <w:bCs/>
          <w:smallCaps/>
          <w:sz w:val="40"/>
          <w:szCs w:val="40"/>
        </w:rPr>
        <w:t xml:space="preserve"> 14.45</w:t>
      </w:r>
    </w:p>
    <w:p w14:paraId="1AE9602D" w14:textId="6FCB43B3" w:rsidR="00C37866" w:rsidRDefault="00773634" w:rsidP="00C95186">
      <w:pPr>
        <w:jc w:val="center"/>
        <w:rPr>
          <w:sz w:val="36"/>
          <w:szCs w:val="36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CC1BB50" wp14:editId="187DF697">
            <wp:simplePos x="0" y="0"/>
            <wp:positionH relativeFrom="margin">
              <wp:align>center</wp:align>
            </wp:positionH>
            <wp:positionV relativeFrom="paragraph">
              <wp:posOffset>139065</wp:posOffset>
            </wp:positionV>
            <wp:extent cx="2991600" cy="134280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600" cy="13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B5684E" w14:textId="5C241876" w:rsidR="00094D01" w:rsidRDefault="00094D01" w:rsidP="00C95186">
      <w:pPr>
        <w:jc w:val="center"/>
        <w:rPr>
          <w:sz w:val="36"/>
          <w:szCs w:val="36"/>
        </w:rPr>
      </w:pPr>
    </w:p>
    <w:p w14:paraId="0322F6FC" w14:textId="27DD8C09" w:rsidR="00094D01" w:rsidRDefault="00094D01" w:rsidP="00C37866">
      <w:pPr>
        <w:jc w:val="both"/>
        <w:rPr>
          <w:smallCaps/>
        </w:rPr>
      </w:pPr>
    </w:p>
    <w:p w14:paraId="5DC81ED6" w14:textId="77777777" w:rsidR="00773634" w:rsidRDefault="00773634" w:rsidP="004730E0">
      <w:pPr>
        <w:jc w:val="both"/>
        <w:rPr>
          <w:smallCaps/>
        </w:rPr>
      </w:pPr>
    </w:p>
    <w:p w14:paraId="6A11967A" w14:textId="77777777" w:rsidR="00773634" w:rsidRDefault="00773634" w:rsidP="004730E0">
      <w:pPr>
        <w:jc w:val="both"/>
        <w:rPr>
          <w:smallCaps/>
        </w:rPr>
      </w:pPr>
    </w:p>
    <w:p w14:paraId="44A457EB" w14:textId="6051712C" w:rsidR="00773634" w:rsidRDefault="00773634" w:rsidP="004730E0">
      <w:pPr>
        <w:jc w:val="both"/>
        <w:rPr>
          <w:smallCaps/>
        </w:rPr>
      </w:pPr>
    </w:p>
    <w:p w14:paraId="3D607916" w14:textId="77777777" w:rsidR="00773634" w:rsidRDefault="00773634" w:rsidP="00773634">
      <w:pPr>
        <w:rPr>
          <w:sz w:val="16"/>
          <w:szCs w:val="16"/>
        </w:rPr>
      </w:pPr>
    </w:p>
    <w:p w14:paraId="48D70B49" w14:textId="77777777" w:rsidR="00A40B49" w:rsidRDefault="00A40B49" w:rsidP="00773634">
      <w:pPr>
        <w:jc w:val="center"/>
        <w:rPr>
          <w:sz w:val="12"/>
          <w:szCs w:val="12"/>
        </w:rPr>
      </w:pPr>
    </w:p>
    <w:p w14:paraId="0A6DEE28" w14:textId="109F42EC" w:rsidR="00773634" w:rsidRPr="00A40B49" w:rsidRDefault="00773634" w:rsidP="00773634">
      <w:pPr>
        <w:jc w:val="center"/>
        <w:rPr>
          <w:sz w:val="12"/>
          <w:szCs w:val="12"/>
        </w:rPr>
      </w:pPr>
      <w:r w:rsidRPr="00A40B49">
        <w:rPr>
          <w:sz w:val="12"/>
          <w:szCs w:val="12"/>
        </w:rPr>
        <w:t xml:space="preserve">Immagine: Cologny, Fondation Martin Bodmer / Cod. Bodmer 47 – Catullus, </w:t>
      </w:r>
      <w:r w:rsidRPr="00A40B49">
        <w:rPr>
          <w:i/>
          <w:iCs/>
          <w:sz w:val="12"/>
          <w:szCs w:val="12"/>
        </w:rPr>
        <w:t>Carmina</w:t>
      </w:r>
      <w:r w:rsidRPr="00A40B49">
        <w:rPr>
          <w:sz w:val="12"/>
          <w:szCs w:val="12"/>
        </w:rPr>
        <w:t xml:space="preserve"> / f. 1r.</w:t>
      </w:r>
    </w:p>
    <w:p w14:paraId="782A0FB6" w14:textId="40672C36" w:rsidR="00773634" w:rsidRDefault="00367CF8" w:rsidP="00B66D6F">
      <w:pPr>
        <w:jc w:val="center"/>
        <w:rPr>
          <w:sz w:val="12"/>
          <w:szCs w:val="12"/>
        </w:rPr>
      </w:pPr>
      <w:hyperlink r:id="rId8" w:history="1">
        <w:r w:rsidRPr="000D7B57">
          <w:rPr>
            <w:rStyle w:val="Collegamentoipertestuale"/>
            <w:sz w:val="12"/>
            <w:szCs w:val="12"/>
          </w:rPr>
          <w:t>https://www.e-codices.unifr.ch/it/fmb/cb-0047/1r</w:t>
        </w:r>
      </w:hyperlink>
    </w:p>
    <w:p w14:paraId="10A451AD" w14:textId="77777777" w:rsidR="00367CF8" w:rsidRDefault="00367CF8" w:rsidP="00B66D6F">
      <w:pPr>
        <w:jc w:val="center"/>
        <w:rPr>
          <w:sz w:val="12"/>
          <w:szCs w:val="12"/>
        </w:rPr>
      </w:pPr>
    </w:p>
    <w:p w14:paraId="4D4A6727" w14:textId="77777777" w:rsidR="00367CF8" w:rsidRPr="00E433A9" w:rsidRDefault="00367CF8" w:rsidP="00B66D6F">
      <w:pPr>
        <w:jc w:val="center"/>
        <w:rPr>
          <w:sz w:val="12"/>
          <w:szCs w:val="12"/>
        </w:rPr>
      </w:pPr>
    </w:p>
    <w:p w14:paraId="6BBC4F77" w14:textId="585D3CC9" w:rsidR="00C37866" w:rsidRPr="00CB5CED" w:rsidRDefault="00336EB1" w:rsidP="004730E0">
      <w:pPr>
        <w:ind w:firstLine="567"/>
        <w:jc w:val="both"/>
      </w:pPr>
      <w:r>
        <w:t xml:space="preserve">Introduzione </w:t>
      </w:r>
      <w:r w:rsidR="009D62A8">
        <w:t xml:space="preserve">di </w:t>
      </w:r>
      <w:r w:rsidR="009D62A8" w:rsidRPr="008907F0">
        <w:rPr>
          <w:b/>
          <w:bCs/>
          <w:smallCaps/>
        </w:rPr>
        <w:t>Giuseppe Gilberto Biondi</w:t>
      </w:r>
      <w:r>
        <w:t xml:space="preserve"> Direttore del </w:t>
      </w:r>
      <w:r w:rsidR="008907F0">
        <w:t>"</w:t>
      </w:r>
      <w:r>
        <w:t>Centro Studi Catulliani</w:t>
      </w:r>
      <w:r w:rsidR="008907F0">
        <w:t>"</w:t>
      </w:r>
    </w:p>
    <w:p w14:paraId="1E57A7A6" w14:textId="77777777" w:rsidR="00705F57" w:rsidRDefault="00705F57" w:rsidP="004730E0">
      <w:pPr>
        <w:ind w:left="567"/>
        <w:jc w:val="both"/>
        <w:rPr>
          <w:smallCaps/>
        </w:rPr>
      </w:pPr>
    </w:p>
    <w:p w14:paraId="16CE3F7E" w14:textId="2868ABF4" w:rsidR="00C37866" w:rsidRPr="00705F57" w:rsidRDefault="000D13BC" w:rsidP="004952BA">
      <w:pPr>
        <w:ind w:left="567"/>
        <w:jc w:val="both"/>
        <w:rPr>
          <w:i/>
          <w:iCs/>
        </w:rPr>
      </w:pPr>
      <w:r>
        <w:rPr>
          <w:b/>
          <w:bCs/>
          <w:smallCaps/>
        </w:rPr>
        <w:t>Giampiero Scafoglio</w:t>
      </w:r>
      <w:r w:rsidR="00C37866" w:rsidRPr="00CB5CED">
        <w:rPr>
          <w:smallCaps/>
        </w:rPr>
        <w:t xml:space="preserve"> </w:t>
      </w:r>
      <w:r w:rsidR="00C37866" w:rsidRPr="00CB5CED">
        <w:t>(</w:t>
      </w:r>
      <w:r w:rsidR="00FD2319" w:rsidRPr="009946FB">
        <w:rPr>
          <w:color w:val="212121"/>
        </w:rPr>
        <w:t>Université Côte d'Azur</w:t>
      </w:r>
      <w:r w:rsidR="00C37866" w:rsidRPr="00CB5CED">
        <w:t xml:space="preserve">), </w:t>
      </w:r>
      <w:r w:rsidR="004952BA" w:rsidRPr="004952BA">
        <w:rPr>
          <w:i/>
          <w:iCs/>
        </w:rPr>
        <w:t>L'amore contro. Spunti ideologici nell'individualismo catulliano</w:t>
      </w:r>
    </w:p>
    <w:p w14:paraId="22C55A0C" w14:textId="77777777" w:rsidR="00705F57" w:rsidRDefault="00705F57" w:rsidP="00DD7E9C">
      <w:pPr>
        <w:ind w:left="567"/>
        <w:jc w:val="both"/>
      </w:pPr>
    </w:p>
    <w:p w14:paraId="65CEE6C0" w14:textId="360AFF32" w:rsidR="004952BA" w:rsidRDefault="000F3646" w:rsidP="000F3646">
      <w:pPr>
        <w:ind w:left="567"/>
        <w:jc w:val="both"/>
      </w:pPr>
      <w:r w:rsidRPr="000F3646">
        <w:rPr>
          <w:b/>
          <w:bCs/>
          <w:smallCaps/>
        </w:rPr>
        <w:t>Martina Venuti</w:t>
      </w:r>
      <w:r w:rsidRPr="000F3646">
        <w:t xml:space="preserve"> (Università Ca’ Foscari Venezia)</w:t>
      </w:r>
      <w:r>
        <w:t xml:space="preserve">, </w:t>
      </w:r>
      <w:r w:rsidRPr="000F3646">
        <w:t>Litterator</w:t>
      </w:r>
      <w:r w:rsidRPr="000F3646">
        <w:rPr>
          <w:i/>
          <w:iCs/>
        </w:rPr>
        <w:t>: storia (tardo)antica di una parola catulliana</w:t>
      </w:r>
    </w:p>
    <w:p w14:paraId="74FC5366" w14:textId="77777777" w:rsidR="004952BA" w:rsidRDefault="004952BA" w:rsidP="00DD7E9C">
      <w:pPr>
        <w:ind w:left="567"/>
        <w:jc w:val="both"/>
      </w:pPr>
    </w:p>
    <w:p w14:paraId="7B4E8EBE" w14:textId="7C71C788" w:rsidR="00897420" w:rsidRPr="00897420" w:rsidRDefault="00897420" w:rsidP="00E76A97">
      <w:pPr>
        <w:ind w:left="567"/>
        <w:jc w:val="both"/>
      </w:pPr>
      <w:r w:rsidRPr="00897420">
        <w:rPr>
          <w:b/>
          <w:bCs/>
          <w:smallCaps/>
        </w:rPr>
        <w:t>Susanna Bertone</w:t>
      </w:r>
      <w:r>
        <w:t xml:space="preserve"> (Università degli Studi di Parma), </w:t>
      </w:r>
      <w:r w:rsidR="00E76A97" w:rsidRPr="00E76A97">
        <w:rPr>
          <w:i/>
          <w:iCs/>
        </w:rPr>
        <w:t xml:space="preserve">Catull. 116,7: considerazioni all’ombra di una vessata </w:t>
      </w:r>
      <w:r w:rsidR="00E76A97" w:rsidRPr="00E76A97">
        <w:t>crux</w:t>
      </w:r>
    </w:p>
    <w:p w14:paraId="3EAA99A7" w14:textId="77777777" w:rsidR="00705F57" w:rsidRDefault="00705F57" w:rsidP="00DD7E9C">
      <w:pPr>
        <w:ind w:left="567"/>
        <w:jc w:val="both"/>
      </w:pPr>
    </w:p>
    <w:p w14:paraId="5F6E6A21" w14:textId="5C41940C" w:rsidR="00C37866" w:rsidRPr="00731C2B" w:rsidRDefault="00336EB1" w:rsidP="00731C2B">
      <w:pPr>
        <w:ind w:left="567"/>
        <w:jc w:val="both"/>
        <w:rPr>
          <w:i/>
          <w:iCs/>
        </w:rPr>
      </w:pPr>
      <w:r>
        <w:rPr>
          <w:b/>
          <w:bCs/>
          <w:smallCaps/>
        </w:rPr>
        <w:t>Irene</w:t>
      </w:r>
      <w:r w:rsidR="00C37866" w:rsidRPr="00CB5CED">
        <w:rPr>
          <w:b/>
          <w:bCs/>
          <w:smallCaps/>
        </w:rPr>
        <w:t xml:space="preserve"> </w:t>
      </w:r>
      <w:r>
        <w:rPr>
          <w:b/>
          <w:bCs/>
          <w:smallCaps/>
        </w:rPr>
        <w:t>Rizzi</w:t>
      </w:r>
      <w:r w:rsidR="00C37866" w:rsidRPr="00CB5CED">
        <w:rPr>
          <w:smallCaps/>
        </w:rPr>
        <w:t xml:space="preserve"> </w:t>
      </w:r>
      <w:r w:rsidR="00C37866" w:rsidRPr="00CB5CED">
        <w:t xml:space="preserve">(Università </w:t>
      </w:r>
      <w:r w:rsidR="00DD7E9C">
        <w:t xml:space="preserve">degli Studi </w:t>
      </w:r>
      <w:r w:rsidR="00C37866" w:rsidRPr="00CB5CED">
        <w:t xml:space="preserve">di </w:t>
      </w:r>
      <w:r>
        <w:t>Parma</w:t>
      </w:r>
      <w:r w:rsidR="00C37866" w:rsidRPr="00CB5CED">
        <w:t>),</w:t>
      </w:r>
      <w:r w:rsidR="00C37866" w:rsidRPr="00DD7E9C">
        <w:rPr>
          <w:i/>
          <w:iCs/>
        </w:rPr>
        <w:t xml:space="preserve"> </w:t>
      </w:r>
      <w:r w:rsidR="00731C2B" w:rsidRPr="00731C2B">
        <w:rPr>
          <w:i/>
          <w:iCs/>
        </w:rPr>
        <w:t xml:space="preserve">I </w:t>
      </w:r>
      <w:r w:rsidR="008E5E1A">
        <w:t>“</w:t>
      </w:r>
      <w:r w:rsidR="00731C2B" w:rsidRPr="00731C2B">
        <w:t>plurimi textus</w:t>
      </w:r>
      <w:r w:rsidR="008E5E1A">
        <w:t>”</w:t>
      </w:r>
      <w:r w:rsidR="008E5E1A">
        <w:rPr>
          <w:i/>
          <w:iCs/>
        </w:rPr>
        <w:t xml:space="preserve"> </w:t>
      </w:r>
      <w:r w:rsidR="00731C2B" w:rsidRPr="00731C2B">
        <w:rPr>
          <w:i/>
          <w:iCs/>
        </w:rPr>
        <w:t>collazionati da Poliziano per le sue note a Catullo</w:t>
      </w:r>
    </w:p>
    <w:p w14:paraId="52454D37" w14:textId="77777777" w:rsidR="00820DB7" w:rsidRDefault="00820DB7" w:rsidP="004730E0">
      <w:pPr>
        <w:ind w:firstLine="567"/>
        <w:jc w:val="both"/>
        <w:rPr>
          <w:smallCaps/>
        </w:rPr>
      </w:pPr>
    </w:p>
    <w:p w14:paraId="69D9DA49" w14:textId="474C3976" w:rsidR="00C37866" w:rsidRPr="00CB5CED" w:rsidRDefault="00C37866" w:rsidP="004730E0">
      <w:pPr>
        <w:ind w:firstLine="567"/>
        <w:jc w:val="both"/>
      </w:pPr>
      <w:r w:rsidRPr="00CB5CED">
        <w:t>Discussione e chiusura dei lavori</w:t>
      </w:r>
    </w:p>
    <w:p w14:paraId="547E11AA" w14:textId="77777777" w:rsidR="002562A3" w:rsidRDefault="002562A3" w:rsidP="004730E0">
      <w:pPr>
        <w:jc w:val="center"/>
      </w:pPr>
    </w:p>
    <w:p w14:paraId="2116D44B" w14:textId="77777777" w:rsidR="008907F0" w:rsidRDefault="008907F0" w:rsidP="004730E0">
      <w:pPr>
        <w:jc w:val="center"/>
      </w:pPr>
    </w:p>
    <w:p w14:paraId="1A918F39" w14:textId="6ECC0E3E" w:rsidR="008907F0" w:rsidRPr="008907F0" w:rsidRDefault="008907F0" w:rsidP="008907F0">
      <w:pPr>
        <w:jc w:val="center"/>
        <w:rPr>
          <w:sz w:val="28"/>
          <w:szCs w:val="28"/>
        </w:rPr>
      </w:pPr>
      <w:r w:rsidRPr="008907F0">
        <w:rPr>
          <w:sz w:val="28"/>
          <w:szCs w:val="28"/>
        </w:rPr>
        <w:t>Docenti, dottorandi, studenti sono cordialmente invitati a partecipare</w:t>
      </w:r>
    </w:p>
    <w:p w14:paraId="5305DF5D" w14:textId="1566DF0A" w:rsidR="00DE2B13" w:rsidRPr="00B66D6F" w:rsidRDefault="008907F0" w:rsidP="004730E0">
      <w:pPr>
        <w:jc w:val="center"/>
        <w:rPr>
          <w:rStyle w:val="Collegamentoipertestuale"/>
          <w:b/>
          <w:bCs/>
          <w:sz w:val="28"/>
          <w:szCs w:val="28"/>
        </w:rPr>
      </w:pPr>
      <w:hyperlink r:id="rId9" w:history="1">
        <w:r w:rsidRPr="00373D36">
          <w:rPr>
            <w:rStyle w:val="Collegamentoipertestuale"/>
            <w:b/>
            <w:bCs/>
            <w:sz w:val="28"/>
            <w:szCs w:val="28"/>
          </w:rPr>
          <w:t xml:space="preserve">Anche </w:t>
        </w:r>
        <w:r w:rsidRPr="00373D36">
          <w:rPr>
            <w:rStyle w:val="Collegamentoipertestuale"/>
            <w:b/>
            <w:bCs/>
            <w:i/>
            <w:iCs/>
            <w:sz w:val="28"/>
            <w:szCs w:val="28"/>
          </w:rPr>
          <w:t xml:space="preserve">on line </w:t>
        </w:r>
        <w:r w:rsidR="00DE2B13" w:rsidRPr="00373D36">
          <w:rPr>
            <w:rStyle w:val="Collegamentoipertestuale"/>
            <w:b/>
            <w:bCs/>
            <w:sz w:val="28"/>
            <w:szCs w:val="28"/>
          </w:rPr>
          <w:t>sulla piattaforma Teams</w:t>
        </w:r>
      </w:hyperlink>
    </w:p>
    <w:p w14:paraId="544E048D" w14:textId="37DD9853" w:rsidR="4985F29D" w:rsidRDefault="4985F29D" w:rsidP="4985F29D">
      <w:pPr>
        <w:jc w:val="center"/>
        <w:rPr>
          <w:b/>
          <w:bCs/>
          <w:sz w:val="28"/>
          <w:szCs w:val="28"/>
        </w:rPr>
      </w:pPr>
    </w:p>
    <w:p w14:paraId="32B67691" w14:textId="77777777" w:rsidR="00B66D6F" w:rsidRDefault="00B66D6F" w:rsidP="00336EB1">
      <w:pPr>
        <w:jc w:val="center"/>
      </w:pPr>
    </w:p>
    <w:p w14:paraId="37C8B6C8" w14:textId="77777777" w:rsidR="00B8674B" w:rsidRDefault="00B8674B" w:rsidP="00336EB1">
      <w:pPr>
        <w:jc w:val="center"/>
      </w:pPr>
    </w:p>
    <w:p w14:paraId="1B5BB7F7" w14:textId="77777777" w:rsidR="00B8674B" w:rsidRDefault="00B8674B" w:rsidP="00336EB1">
      <w:pPr>
        <w:jc w:val="center"/>
      </w:pPr>
    </w:p>
    <w:p w14:paraId="55DD5EED" w14:textId="1DD5EB74" w:rsidR="007C1F40" w:rsidRPr="0052260E" w:rsidRDefault="00DE2B13" w:rsidP="00336EB1">
      <w:pPr>
        <w:jc w:val="center"/>
      </w:pPr>
      <w:r w:rsidRPr="0052260E">
        <w:t xml:space="preserve">Per informazioni rivolgersi al Laboratorio </w:t>
      </w:r>
      <w:r w:rsidR="000D211D" w:rsidRPr="0052260E">
        <w:t>“</w:t>
      </w:r>
      <w:r w:rsidRPr="0052260E">
        <w:t>Centro Studi Catulliani</w:t>
      </w:r>
      <w:r w:rsidR="000D211D" w:rsidRPr="0052260E">
        <w:t>”</w:t>
      </w:r>
    </w:p>
    <w:p w14:paraId="0A0FA408" w14:textId="43880E78" w:rsidR="0064759B" w:rsidRDefault="007C1F40" w:rsidP="00336EB1">
      <w:pPr>
        <w:jc w:val="center"/>
        <w:rPr>
          <w:rStyle w:val="Collegamentoipertestuale"/>
        </w:rPr>
      </w:pPr>
      <w:hyperlink r:id="rId10" w:history="1">
        <w:r w:rsidRPr="0052260E">
          <w:rPr>
            <w:rStyle w:val="Collegamentoipertestuale"/>
          </w:rPr>
          <w:t>https://www.catullus.unipr.it/</w:t>
        </w:r>
      </w:hyperlink>
      <w:r w:rsidRPr="0052260E">
        <w:t xml:space="preserve"> | </w:t>
      </w:r>
      <w:r w:rsidR="00DE2B13" w:rsidRPr="0052260E">
        <w:t xml:space="preserve">e-mail: </w:t>
      </w:r>
      <w:hyperlink r:id="rId11" w:history="1">
        <w:r w:rsidR="000F274D" w:rsidRPr="0052260E">
          <w:rPr>
            <w:rStyle w:val="Collegamentoipertestuale"/>
          </w:rPr>
          <w:t>alex.agnesini@unipr.it</w:t>
        </w:r>
      </w:hyperlink>
    </w:p>
    <w:sectPr w:rsidR="0064759B" w:rsidSect="009F68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2274" w:right="1134" w:bottom="567" w:left="1134" w:header="340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94D00" w14:textId="77777777" w:rsidR="006920A8" w:rsidRDefault="006920A8" w:rsidP="00E3152D">
      <w:r>
        <w:separator/>
      </w:r>
    </w:p>
  </w:endnote>
  <w:endnote w:type="continuationSeparator" w:id="0">
    <w:p w14:paraId="65C52B6D" w14:textId="77777777" w:rsidR="006920A8" w:rsidRDefault="006920A8" w:rsidP="00E31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Helvetica Neue UltraLight">
    <w:altName w:val="Arial"/>
    <w:charset w:val="00"/>
    <w:family w:val="auto"/>
    <w:pitch w:val="variable"/>
    <w:sig w:usb0="A00002FF" w:usb1="5000205B" w:usb2="0000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DC78" w14:textId="77777777" w:rsidR="008907F0" w:rsidRDefault="008907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69B06" w14:textId="1E40BE5B" w:rsidR="00E3152D" w:rsidRPr="00E3152D" w:rsidRDefault="00E3152D" w:rsidP="00F3746A">
    <w:pPr>
      <w:pStyle w:val="Pidipagina"/>
      <w:jc w:val="center"/>
      <w:rPr>
        <w:rFonts w:ascii="Helvetica Neue UltraLight" w:hAnsi="Helvetica Neue UltraLight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B8897" w14:textId="77777777" w:rsidR="008907F0" w:rsidRDefault="008907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D4065" w14:textId="77777777" w:rsidR="006920A8" w:rsidRDefault="006920A8" w:rsidP="00E3152D">
      <w:r>
        <w:separator/>
      </w:r>
    </w:p>
  </w:footnote>
  <w:footnote w:type="continuationSeparator" w:id="0">
    <w:p w14:paraId="3293D05A" w14:textId="77777777" w:rsidR="006920A8" w:rsidRDefault="006920A8" w:rsidP="00E31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D47D0" w14:textId="77777777" w:rsidR="008907F0" w:rsidRDefault="008907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FADF" w14:textId="7E9E93E9" w:rsidR="00336EB1" w:rsidRPr="006073E2" w:rsidRDefault="00124D7F" w:rsidP="00336EB1">
    <w:pPr>
      <w:pStyle w:val="Intestazione"/>
      <w:jc w:val="center"/>
      <w:rPr>
        <w:sz w:val="16"/>
        <w:szCs w:val="16"/>
      </w:rPr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 wp14:anchorId="2C4E357F" wp14:editId="16FE5ACD">
          <wp:simplePos x="0" y="0"/>
          <wp:positionH relativeFrom="column">
            <wp:posOffset>334645</wp:posOffset>
          </wp:positionH>
          <wp:positionV relativeFrom="paragraph">
            <wp:posOffset>0</wp:posOffset>
          </wp:positionV>
          <wp:extent cx="2415600" cy="1011600"/>
          <wp:effectExtent l="0" t="0" r="0" b="4445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uovo-int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5600" cy="101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 </w:t>
    </w:r>
    <w:r w:rsidR="00336EB1">
      <w:t xml:space="preserve">                                                                                         </w:t>
    </w:r>
    <w:r w:rsidR="00AC5A64">
      <w:rPr>
        <w:noProof/>
        <w:lang w:eastAsia="it-IT"/>
      </w:rPr>
      <w:drawing>
        <wp:inline distT="0" distB="0" distL="0" distR="0" wp14:anchorId="3DE19A1A" wp14:editId="12E1B82E">
          <wp:extent cx="2371369" cy="900000"/>
          <wp:effectExtent l="0" t="0" r="0" b="1905"/>
          <wp:docPr id="11" name="Immagine 11" descr="umanistiche_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manistiche_c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369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89EA44" w14:textId="6BC55517" w:rsidR="00336EB1" w:rsidRPr="006073E2" w:rsidRDefault="00336EB1" w:rsidP="00336EB1">
    <w:pPr>
      <w:pStyle w:val="Intestazione"/>
      <w:rPr>
        <w:color w:val="7F7F7F" w:themeColor="text1" w:themeTint="80"/>
        <w:sz w:val="18"/>
        <w:szCs w:val="18"/>
      </w:rPr>
    </w:pPr>
    <w:r w:rsidRPr="00252369">
      <w:rPr>
        <w:color w:val="7F7F7F" w:themeColor="text1" w:themeTint="80"/>
      </w:rPr>
      <w:t xml:space="preserve">                                                     </w:t>
    </w:r>
    <w:r w:rsidRPr="006073E2">
      <w:rPr>
        <w:rFonts w:asciiTheme="majorEastAsia" w:eastAsiaTheme="majorEastAsia" w:hAnsiTheme="majorEastAsia"/>
        <w:color w:val="7F7F7F" w:themeColor="text1" w:themeTint="80"/>
        <w:sz w:val="18"/>
        <w:szCs w:val="18"/>
      </w:rPr>
      <w:t xml:space="preserve">laboratorio di </w:t>
    </w:r>
    <w:r w:rsidR="00855C49" w:rsidRPr="006073E2">
      <w:rPr>
        <w:rFonts w:asciiTheme="majorEastAsia" w:eastAsiaTheme="majorEastAsia" w:hAnsiTheme="majorEastAsia"/>
        <w:color w:val="7F7F7F" w:themeColor="text1" w:themeTint="80"/>
        <w:sz w:val="18"/>
        <w:szCs w:val="18"/>
      </w:rPr>
      <w:t>Dipartimento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333C4" w14:textId="77777777" w:rsidR="008907F0" w:rsidRDefault="008907F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92"/>
    <w:rsid w:val="00034DE6"/>
    <w:rsid w:val="00071CAE"/>
    <w:rsid w:val="000810DC"/>
    <w:rsid w:val="00094D01"/>
    <w:rsid w:val="00094D86"/>
    <w:rsid w:val="00096848"/>
    <w:rsid w:val="000D13BC"/>
    <w:rsid w:val="000D211D"/>
    <w:rsid w:val="000F274D"/>
    <w:rsid w:val="000F3646"/>
    <w:rsid w:val="000F6B4E"/>
    <w:rsid w:val="0010024E"/>
    <w:rsid w:val="00101BE7"/>
    <w:rsid w:val="00122212"/>
    <w:rsid w:val="00124D7F"/>
    <w:rsid w:val="00137DF4"/>
    <w:rsid w:val="00155459"/>
    <w:rsid w:val="00186FE8"/>
    <w:rsid w:val="0019322D"/>
    <w:rsid w:val="001A09B2"/>
    <w:rsid w:val="001E3D9E"/>
    <w:rsid w:val="001E693E"/>
    <w:rsid w:val="0021612A"/>
    <w:rsid w:val="00221639"/>
    <w:rsid w:val="00243106"/>
    <w:rsid w:val="00246D9D"/>
    <w:rsid w:val="00252369"/>
    <w:rsid w:val="002562A3"/>
    <w:rsid w:val="00287A02"/>
    <w:rsid w:val="002923D3"/>
    <w:rsid w:val="002931DA"/>
    <w:rsid w:val="002E7483"/>
    <w:rsid w:val="002F6E1B"/>
    <w:rsid w:val="002F7F5B"/>
    <w:rsid w:val="0031503A"/>
    <w:rsid w:val="00316F5E"/>
    <w:rsid w:val="003260E3"/>
    <w:rsid w:val="00336EB1"/>
    <w:rsid w:val="003659F2"/>
    <w:rsid w:val="00367CF8"/>
    <w:rsid w:val="00373D36"/>
    <w:rsid w:val="0037519C"/>
    <w:rsid w:val="003825CB"/>
    <w:rsid w:val="00395AE4"/>
    <w:rsid w:val="003B4B9F"/>
    <w:rsid w:val="003E1340"/>
    <w:rsid w:val="003F111E"/>
    <w:rsid w:val="003F2F95"/>
    <w:rsid w:val="003F3322"/>
    <w:rsid w:val="00405FC4"/>
    <w:rsid w:val="00414238"/>
    <w:rsid w:val="0042355B"/>
    <w:rsid w:val="004357DB"/>
    <w:rsid w:val="004363D7"/>
    <w:rsid w:val="004507CA"/>
    <w:rsid w:val="004537A1"/>
    <w:rsid w:val="00471EFA"/>
    <w:rsid w:val="004730E0"/>
    <w:rsid w:val="0047572A"/>
    <w:rsid w:val="004952BA"/>
    <w:rsid w:val="00496F52"/>
    <w:rsid w:val="004B4E3C"/>
    <w:rsid w:val="004B78EE"/>
    <w:rsid w:val="004C1EE9"/>
    <w:rsid w:val="004D4C5D"/>
    <w:rsid w:val="004D532F"/>
    <w:rsid w:val="004D755A"/>
    <w:rsid w:val="004E3056"/>
    <w:rsid w:val="005026DC"/>
    <w:rsid w:val="00515E6D"/>
    <w:rsid w:val="0052260E"/>
    <w:rsid w:val="0053606F"/>
    <w:rsid w:val="0054241F"/>
    <w:rsid w:val="00550E8D"/>
    <w:rsid w:val="00557CB7"/>
    <w:rsid w:val="00587DA3"/>
    <w:rsid w:val="005A7A73"/>
    <w:rsid w:val="005B4BAF"/>
    <w:rsid w:val="005E359B"/>
    <w:rsid w:val="005F2E5C"/>
    <w:rsid w:val="005F3E16"/>
    <w:rsid w:val="006026AC"/>
    <w:rsid w:val="006073E2"/>
    <w:rsid w:val="00611897"/>
    <w:rsid w:val="006169CD"/>
    <w:rsid w:val="0064759B"/>
    <w:rsid w:val="00675320"/>
    <w:rsid w:val="006813F8"/>
    <w:rsid w:val="0068271E"/>
    <w:rsid w:val="00691064"/>
    <w:rsid w:val="006920A8"/>
    <w:rsid w:val="006D4B26"/>
    <w:rsid w:val="006E05A6"/>
    <w:rsid w:val="006F32DD"/>
    <w:rsid w:val="006F3B74"/>
    <w:rsid w:val="00705F57"/>
    <w:rsid w:val="00712885"/>
    <w:rsid w:val="007174EF"/>
    <w:rsid w:val="007248A9"/>
    <w:rsid w:val="00731C2B"/>
    <w:rsid w:val="0077067D"/>
    <w:rsid w:val="00773350"/>
    <w:rsid w:val="00773634"/>
    <w:rsid w:val="007A5B3D"/>
    <w:rsid w:val="007B2E1C"/>
    <w:rsid w:val="007B3630"/>
    <w:rsid w:val="007B36DE"/>
    <w:rsid w:val="007C1F40"/>
    <w:rsid w:val="007E63D6"/>
    <w:rsid w:val="007E6412"/>
    <w:rsid w:val="0081682F"/>
    <w:rsid w:val="008174CB"/>
    <w:rsid w:val="00820DB7"/>
    <w:rsid w:val="00825A59"/>
    <w:rsid w:val="00855C49"/>
    <w:rsid w:val="00872EAB"/>
    <w:rsid w:val="008801B7"/>
    <w:rsid w:val="0088319E"/>
    <w:rsid w:val="008907F0"/>
    <w:rsid w:val="00896ABC"/>
    <w:rsid w:val="00897420"/>
    <w:rsid w:val="008A3137"/>
    <w:rsid w:val="008D5978"/>
    <w:rsid w:val="008E5636"/>
    <w:rsid w:val="008E5E1A"/>
    <w:rsid w:val="008F2F75"/>
    <w:rsid w:val="00921DE8"/>
    <w:rsid w:val="00936ED0"/>
    <w:rsid w:val="0095323C"/>
    <w:rsid w:val="00954D59"/>
    <w:rsid w:val="00961244"/>
    <w:rsid w:val="009A7C82"/>
    <w:rsid w:val="009B5FFE"/>
    <w:rsid w:val="009B76E4"/>
    <w:rsid w:val="009C25CF"/>
    <w:rsid w:val="009C356A"/>
    <w:rsid w:val="009D62A8"/>
    <w:rsid w:val="009E05FB"/>
    <w:rsid w:val="009E0C4F"/>
    <w:rsid w:val="009E4D02"/>
    <w:rsid w:val="009F5736"/>
    <w:rsid w:val="009F68EE"/>
    <w:rsid w:val="00A24F4E"/>
    <w:rsid w:val="00A26140"/>
    <w:rsid w:val="00A40B49"/>
    <w:rsid w:val="00A6252E"/>
    <w:rsid w:val="00A70E25"/>
    <w:rsid w:val="00A90DB3"/>
    <w:rsid w:val="00A93E90"/>
    <w:rsid w:val="00AA0912"/>
    <w:rsid w:val="00AA53A0"/>
    <w:rsid w:val="00AB3283"/>
    <w:rsid w:val="00AC5A64"/>
    <w:rsid w:val="00AD7476"/>
    <w:rsid w:val="00AE0671"/>
    <w:rsid w:val="00B1082A"/>
    <w:rsid w:val="00B1142C"/>
    <w:rsid w:val="00B14B2C"/>
    <w:rsid w:val="00B16510"/>
    <w:rsid w:val="00B30469"/>
    <w:rsid w:val="00B30BEA"/>
    <w:rsid w:val="00B30C40"/>
    <w:rsid w:val="00B333B5"/>
    <w:rsid w:val="00B34A2D"/>
    <w:rsid w:val="00B435EE"/>
    <w:rsid w:val="00B66D6F"/>
    <w:rsid w:val="00B748EF"/>
    <w:rsid w:val="00B8674B"/>
    <w:rsid w:val="00B94A92"/>
    <w:rsid w:val="00BA059A"/>
    <w:rsid w:val="00BB6ADF"/>
    <w:rsid w:val="00BB766D"/>
    <w:rsid w:val="00BD399A"/>
    <w:rsid w:val="00C028D3"/>
    <w:rsid w:val="00C22997"/>
    <w:rsid w:val="00C37866"/>
    <w:rsid w:val="00C426AE"/>
    <w:rsid w:val="00C43EB2"/>
    <w:rsid w:val="00C53C49"/>
    <w:rsid w:val="00C7139B"/>
    <w:rsid w:val="00C741EC"/>
    <w:rsid w:val="00C95186"/>
    <w:rsid w:val="00CA3CB7"/>
    <w:rsid w:val="00CA561F"/>
    <w:rsid w:val="00CB5CED"/>
    <w:rsid w:val="00CC075E"/>
    <w:rsid w:val="00CC29B2"/>
    <w:rsid w:val="00CD6FF2"/>
    <w:rsid w:val="00CD7037"/>
    <w:rsid w:val="00CE1EDD"/>
    <w:rsid w:val="00CE5433"/>
    <w:rsid w:val="00CE662E"/>
    <w:rsid w:val="00CF7185"/>
    <w:rsid w:val="00D03636"/>
    <w:rsid w:val="00D106A3"/>
    <w:rsid w:val="00D12390"/>
    <w:rsid w:val="00D1490A"/>
    <w:rsid w:val="00D15CFA"/>
    <w:rsid w:val="00D41945"/>
    <w:rsid w:val="00D948FD"/>
    <w:rsid w:val="00DA27D7"/>
    <w:rsid w:val="00DA7785"/>
    <w:rsid w:val="00DB26B3"/>
    <w:rsid w:val="00DC567E"/>
    <w:rsid w:val="00DD7392"/>
    <w:rsid w:val="00DD7E9C"/>
    <w:rsid w:val="00DE2B13"/>
    <w:rsid w:val="00E3152D"/>
    <w:rsid w:val="00E345D3"/>
    <w:rsid w:val="00E433A9"/>
    <w:rsid w:val="00E503FC"/>
    <w:rsid w:val="00E76A97"/>
    <w:rsid w:val="00ED1896"/>
    <w:rsid w:val="00ED1DB8"/>
    <w:rsid w:val="00F3746A"/>
    <w:rsid w:val="00F42D38"/>
    <w:rsid w:val="00F43833"/>
    <w:rsid w:val="00F50D46"/>
    <w:rsid w:val="00F716D3"/>
    <w:rsid w:val="00F86B17"/>
    <w:rsid w:val="00F963A1"/>
    <w:rsid w:val="00F97089"/>
    <w:rsid w:val="00FA3CB8"/>
    <w:rsid w:val="00FA5519"/>
    <w:rsid w:val="00FA7C1B"/>
    <w:rsid w:val="00FB0B44"/>
    <w:rsid w:val="00FB201C"/>
    <w:rsid w:val="00FC12A8"/>
    <w:rsid w:val="00FD2319"/>
    <w:rsid w:val="00FD51D7"/>
    <w:rsid w:val="00FE0158"/>
    <w:rsid w:val="4985F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AB01D"/>
  <w15:docId w15:val="{AB2EA728-06B0-7141-9366-932B7738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Testonotaapidipagina"/>
    <w:autoRedefine/>
    <w:qFormat/>
    <w:rsid w:val="00137DF4"/>
    <w:pPr>
      <w:widowControl w:val="0"/>
      <w:suppressAutoHyphens/>
    </w:pPr>
    <w:rPr>
      <w:rFonts w:ascii="Garamond" w:eastAsia="Times New Roman" w:hAnsi="Garamond" w:cs="Times New Roman"/>
      <w:sz w:val="22"/>
      <w:lang w:val="en-US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37DF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37DF4"/>
  </w:style>
  <w:style w:type="paragraph" w:styleId="Intestazione">
    <w:name w:val="header"/>
    <w:basedOn w:val="Normale"/>
    <w:link w:val="IntestazioneCarattere"/>
    <w:uiPriority w:val="99"/>
    <w:unhideWhenUsed/>
    <w:rsid w:val="00E315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152D"/>
  </w:style>
  <w:style w:type="paragraph" w:styleId="Pidipagina">
    <w:name w:val="footer"/>
    <w:basedOn w:val="Normale"/>
    <w:link w:val="PidipaginaCarattere"/>
    <w:uiPriority w:val="99"/>
    <w:unhideWhenUsed/>
    <w:rsid w:val="00E315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152D"/>
  </w:style>
  <w:style w:type="character" w:styleId="Collegamentoipertestuale">
    <w:name w:val="Hyperlink"/>
    <w:basedOn w:val="Carpredefinitoparagrafo"/>
    <w:uiPriority w:val="99"/>
    <w:unhideWhenUsed/>
    <w:rsid w:val="00AA0912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AA091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0F2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68E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68EE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241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73D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codices.unifr.ch/it/fmb/cb-0047/1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lex.agnesini@unipr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catullus.unipr.it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meet/398183687770393?p=NAakaE0JczWxXOdglZ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microsoft.com/office/2007/relationships/hdphoto" Target="media/hdphoto1.wdp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gib96\OneDrive%20-%20Universit&#224;%20degli%20Studi%20di%20Parma\RTD\Dipartimento\CSC\Carta%20intestata%20CSC_202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7C920-491D-4CBB-8198-20E68CB1E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CSC_2021</Template>
  <TotalTime>6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GIBERTINI</dc:creator>
  <cp:lastModifiedBy>Irene Rizzi</cp:lastModifiedBy>
  <cp:revision>3</cp:revision>
  <cp:lastPrinted>2025-10-13T07:37:00Z</cp:lastPrinted>
  <dcterms:created xsi:type="dcterms:W3CDTF">2026-09-24T15:52:00Z</dcterms:created>
  <dcterms:modified xsi:type="dcterms:W3CDTF">2026-09-24T15:55:00Z</dcterms:modified>
</cp:coreProperties>
</file>